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34594A" w:rsidRDefault="0034594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2284F64" wp14:editId="7EF8DB3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029200" cy="7772400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7772400"/>
                        </a:xfrm>
                        <a:prstGeom prst="rect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4D2B4E" id="Rectangle 1" o:spid="_x0000_s1026" style="position:absolute;margin-left:0;margin-top:0;width:396pt;height:612pt;z-index:-2516572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0/////////////////////////////////////////+vR////////&#13;&#10;//////////////////////////////////fp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HN1///////////&#13;&#10;////////////////////////////3a+Wt/T/////////////////////////////////////xYxo&#13;&#10;p+f/////////////////////////////////////zJyJpOf/////////////////////////////&#13;&#10;////////+s67xv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zFvfX/////////////////////////////////////v5N6hcX/&#13;&#10;///////////////////////////////////bkFs9Zaj2////////////////////////////////&#13;&#10;//68dTQAVJvr/////////////////////////////////9OUfkksTprs////////////////////&#13;&#10;////////////2NTKs35lbaX5////////////////////////////////////9MWur8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Xj4+Tm6O3x+f//////////////////////////&#13;&#10;///9sZSSkpWZnaOpsrzQ7f//////////////////////////nVNHSU1RVmBziq/W/P//////////&#13;&#10;////////////////slYAGjVQbYuu0vf/////////////////////////////zW8+X3uZt9f5////&#13;&#10;////////////////////////////7p+DpsLh/////////////////////////////////////+PO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TMqqWYhVUamZuAAPqS&#13;&#10;fwB797917pHPumrrEkn27g5s1RRBteSmmWlp3031eFnSSWcAqRqSMqTwGPv3v3XumLEdn0FVkjh8&#13;&#10;7jqjbmQ8giRapxJHqa2lWk0RlC1xYldP+1fS/vfuvdCf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Rm/a0Ue3nV1laGur6bH1SwGzmGWZROq8j1SRBk/5C9+9+690E+5txO024KGuqpqfD&#13;&#10;YusTE0e3cTKlI8sSvLF5Czwy3jj8IbQi+ryKSQgUe/e/de6DLLYsUuYrcck8s0NLEaikZwA3hMYq&#13;&#10;bECyqwhYkgWBYG319+9+690ajYWUlzG08PWVDM9QsDUszt9WMLtEGJ/JZUBJ/qT797917pY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pqzWIps5janGVTSRpOoKTQmzxyIweORD+HRwCP9seCffvf&#13;&#10;uvdFc3TJuPBVlXhs0mKr6ipplKZOamppp3gUNFHIsrIZEkKoRqb90Wvq4U+/e/de6kw0FRt/E5rM&#13;&#10;bgihNflqKow2MpamzSiQSGlnkUrqEZgCsLEKCttBPOn3v3XujB7FxpxW08JSOEEho/upNHPqnZpu&#13;&#10;T+SPJb/YccW9+9+690rP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0md3bjg2vhKnJyBZJ7inoY&#13;&#10;G/3ZMwOkH/aVALN/tKm3NvfvfuvdAfhFMeXgz2+0epGepHqsbJLYCRvHHCsZFgFjMVYeBYIUU3sp&#13;&#10;9+9+691wgqaTsjecdLkqiSnoRSTpSCnuplCS1EtMGGnSrxxVFmJtqKEX1MPfvfuvdKjY+cr9tZ2T&#13;&#10;YmdkYwhyuHmm0alLepIzokkCpMvqQFiQSB9GAHvfuvdDj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pmV&#13;&#10;VLMQqqNTM3AAH1JP4A9+9+690DtVVYrsLeWPx8MiVeE29TS105a4Wol8kanxixWWFCEVibXDtp4I&#13;&#10;Y+9+690n941g39uKg2xg3iljopWvXqQY0UArUv8AQEqtlAANm0gqSHB9+9+69077o2Dj9uYiDcG3&#13;&#10;PuIMrtwR1RdjrE4R1LySqRbUoJY6dK6QQR9Le9+690HG4q/ce6Ptt2R0tP4MZCkc1TiCSIZY2L65&#13;&#10;Ub96MjULFgUsLox59+9+690ZzA5aDOYigydPJHIKqmR5RGb6JNI8kZ/oyPcEf4e/e/de6d/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0BldSV3XG4Wy9PHPNtOuqS0yQl2FOZT6omjDqiI&#13;&#10;rHVG2kk2VCb3v737r3TfvumlwuVxG/tsvogrws1RIh0xs5AYBx6fTUR3DKTckH8/T3v3XuhvwuVg&#13;&#10;zmKoMtTAiGupxMEb6q30dD/Uo4Kn/Ee/e/de6bN27mp9r4mSudVmq5T4MdR35llP0Fh6tC/ViPxw&#13;&#10;OSPfvfuvdAtgcvUUOUbeO6TUV1XNDPSUZvpWKVXokEaKLKsapWtqFuCjlVZhc+9+690rNlQV27Ny&#13;&#10;Ve/MlC0FHCjUOBp2/pYozg/kIpYE/l2ax9FvfvfuvdDJ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wVNPFV089LOo&#13;&#10;eGohaCVTyCrAqRz/AIH3737r3RY9tbQhyWTzG0stNkaOehqGNPPR6mjLoTZpkZmiCtGdSHShNz6z&#13;&#10;9PfvfuvdKzZu4P7j5Gq2XuM/a04qWqaDIzMgVQ4FhIEZ1SOXTqU6rqSQwAPp97917qOjz9m7zhnj&#13;&#10;WWn27t9RLBIQQXBkNnF+A9RJEbf0RLEFlIPvfuvdPObp8Lujcm3to0cccmMxUlTW5X7SykaVHGpe&#13;&#10;LSznS54YsSQeQx97917oYYIIaaGKnp4o4IIIxFDDEAqqqiwVQOAAPfvfuvdZf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BP2BhKqkqId5YiAS1NAqnKwIkLM8cXqiqF80M6h4D9WCFtFiCui/v3v3XukbvOto&#13;&#10;t/1G26bAwtV5b7N6itaK4WJGKgQu8kaG/l4DEKq6gxur3HvfuvdZ8nO/WskVHQSrNU1u3VoZHjGo&#13;&#10;GqjklbUFuGQ2qlcf4ckEmx97917pcdbbNbbWNatrk05jJorTof8AdMQ5SH/g9+X/AMbL/Zufe/de&#13;&#10;6Ev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QcnXQYzHVtfVAtBSU7TSIOS1hwgH5ZzZQPySB7&#13;&#10;97917oEKjI0WwKBMbi4El3bl5Y6nKiBAWiWQh2p4Qt9IQNpjWx5u3J+nvfuvdNu2hVndGNyO9aGs&#13;&#10;x9KPuKqhnysUqQtW1E/kU6mQRo2lvTq02KL9CFHv3v3XujH+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kdvypaj25NW2LR0eRoquZbBrrHWQPYqfqpYC/+F+D9PfvfuvdFw29l5JspnMjV&#13;&#10;VsMOfr6CT+F5CqKxqtVNLGrkPYJC5hZwjGyp/VeCPe/de66rKTIqclQVmaq5kx+OSvqo68v42qjo&#13;&#10;vTQnyyLMdbsA4ISURs6hgFPv3v3XujEdcZKfJ7RxstQZHkgaSiWWXkskUjLGb/m0dlJ/JU+/e/de&#13;&#10;6XP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hZLH0+VoKvHVas1PWQNBLpNmAI4ZT+GU2IP4IB&#13;&#10;9+9+690UjO7LyW2cgUylPVS4gSErlKKPyI6fi41oEc/QqzqRzpJFife/de6wYHEZfM1P2WIgq66k&#13;&#10;+4Lx+aMpF9AnkncM6RaU/o7Mt7R8nV797917o2e38PFgcPRYqJzKKWM+WZrAvI7NJK9gBYNIxIH4&#13;&#10;Fh+PfvfuvdPH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" stroked="f" strokeweight="1pt">
                <v:fill r:id="rId5" o:title="" recolor="t" rotate="t" type="frame"/>
                <w10:wrap anchorx="margin" anchory="margin"/>
              </v:rect>
            </w:pict>
          </mc:Fallback>
        </mc:AlternateContent>
      </w:r>
      <w:r w:rsidR="00946211">
        <w:softHyphen/>
      </w:r>
      <w:r w:rsidR="00946211">
        <w:softHyphen/>
      </w:r>
      <w:r w:rsidR="00946211">
        <w:softHyphen/>
      </w:r>
      <w:r w:rsidR="00946211">
        <w:softHyphen/>
      </w:r>
    </w:p>
    <w:p w:rsidR="0034594A" w:rsidRDefault="002D6D4A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525B941" wp14:editId="33ECD9D5">
                <wp:simplePos x="0" y="0"/>
                <wp:positionH relativeFrom="column">
                  <wp:posOffset>-345440</wp:posOffset>
                </wp:positionH>
                <wp:positionV relativeFrom="paragraph">
                  <wp:posOffset>415290</wp:posOffset>
                </wp:positionV>
                <wp:extent cx="3891280" cy="479552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1280" cy="4795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D6D4A" w:rsidRPr="00EC0C6F" w:rsidRDefault="002D6D4A">
                            <w:pPr>
                              <w:rPr>
                                <w:rFonts w:ascii="Cambria" w:hAnsi="Cambria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</w:rPr>
                              <w:t>Dear &lt;&lt;Chapter Name&gt;&gt; Alumna,</w:t>
                            </w:r>
                          </w:p>
                          <w:p w:rsidR="00EC0C6F" w:rsidRPr="00EC0C6F" w:rsidRDefault="00EC0C6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D6D4A" w:rsidRPr="00EC0C6F" w:rsidRDefault="002D6D4A">
                            <w:pPr>
                              <w:rPr>
                                <w:rFonts w:ascii="Cambria" w:hAnsi="Cambria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</w:rPr>
                              <w:t>I am pleased to invite you to join an online celebration in honor of our &lt;&lt;number&gt;&gt; anniversary!</w:t>
                            </w:r>
                          </w:p>
                          <w:p w:rsidR="00603592" w:rsidRPr="00EC0C6F" w:rsidRDefault="00603592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D6D4A" w:rsidRPr="00EC0C6F" w:rsidRDefault="002D6D4A" w:rsidP="00603592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C00000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  <w:b/>
                                <w:bCs/>
                                <w:color w:val="C00000"/>
                              </w:rPr>
                              <w:t>Click &lt;&lt;HERE&gt;&gt; at &lt;&lt;time including time zone&gt;&gt; on &lt;&lt;day/date/year&gt;&gt; for a special presentation and a surprise guest appearance.</w:t>
                            </w:r>
                          </w:p>
                          <w:p w:rsidR="00603592" w:rsidRPr="00EC0C6F" w:rsidRDefault="00603592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EC0C6F" w:rsidRPr="00EC0C6F" w:rsidRDefault="002D6D4A">
                            <w:pPr>
                              <w:rPr>
                                <w:rFonts w:ascii="Cambria" w:hAnsi="Cambria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</w:rPr>
                              <w:t>We can’t wait to “see” you then. In the meantime, we are gathering photos from sisters across generations. Please scan and email photos you want to share to &lt;</w:t>
                            </w:r>
                            <w:hyperlink r:id="rId6" w:history="1">
                              <w:r w:rsidRPr="00EC0C6F">
                                <w:rPr>
                                  <w:rStyle w:val="Hyperlink"/>
                                  <w:rFonts w:ascii="Cambria" w:hAnsi="Cambria"/>
                                </w:rPr>
                                <w:t>name@emailaddress.com</w:t>
                              </w:r>
                            </w:hyperlink>
                            <w:r w:rsidRPr="00EC0C6F">
                              <w:rPr>
                                <w:rFonts w:ascii="Cambria" w:hAnsi="Cambria"/>
                              </w:rPr>
                              <w:t>&gt; by &lt;&lt;date&gt;&gt;. You’ll want to be part of this historical e-photo album.</w:t>
                            </w:r>
                          </w:p>
                          <w:p w:rsidR="00EC0C6F" w:rsidRPr="00EC0C6F" w:rsidRDefault="00EC0C6F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2D6D4A" w:rsidRPr="00EC0C6F" w:rsidRDefault="002D6D4A">
                            <w:pPr>
                              <w:rPr>
                                <w:rFonts w:ascii="Cambria" w:hAnsi="Cambria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</w:rPr>
                              <w:t xml:space="preserve">If you have questions, please call &lt;&lt;phone&gt;&gt; or email </w:t>
                            </w:r>
                            <w:hyperlink r:id="rId7" w:history="1">
                              <w:r w:rsidRPr="00EC0C6F">
                                <w:rPr>
                                  <w:rStyle w:val="Hyperlink"/>
                                  <w:rFonts w:ascii="Cambria" w:hAnsi="Cambria"/>
                                </w:rPr>
                                <w:t>name@emailaddress.com</w:t>
                              </w:r>
                            </w:hyperlink>
                            <w:r w:rsidRPr="00EC0C6F">
                              <w:rPr>
                                <w:rFonts w:ascii="Cambria" w:hAnsi="Cambria"/>
                              </w:rPr>
                              <w:t>.</w:t>
                            </w:r>
                          </w:p>
                          <w:p w:rsidR="002D6D4A" w:rsidRPr="00EC0C6F" w:rsidRDefault="002D6D4A">
                            <w:pPr>
                              <w:rPr>
                                <w:rFonts w:ascii="Cambria" w:hAnsi="Cambria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</w:rPr>
                              <w:t>In Pi Phi,</w:t>
                            </w:r>
                          </w:p>
                          <w:p w:rsidR="00603592" w:rsidRPr="00EC0C6F" w:rsidRDefault="00603592">
                            <w:pPr>
                              <w:rPr>
                                <w:rFonts w:ascii="Cambria" w:hAnsi="Cambria"/>
                              </w:rPr>
                            </w:pPr>
                          </w:p>
                          <w:p w:rsidR="00EC0C6F" w:rsidRPr="00EC0C6F" w:rsidRDefault="002D6D4A">
                            <w:pPr>
                              <w:rPr>
                                <w:rFonts w:ascii="Cambria" w:hAnsi="Cambria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</w:rPr>
                              <w:t>&lt;&lt;Name&gt;&gt;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25B941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-27.2pt;margin-top:32.7pt;width:306.4pt;height:377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" filled="f" stroked="f" strokeweight=".5pt">
                <v:textbox>
                  <w:txbxContent>
                    <w:p w:rsidR="002D6D4A" w:rsidRPr="00EC0C6F" w:rsidRDefault="002D6D4A">
                      <w:pPr>
                        <w:rPr>
                          <w:rFonts w:ascii="Cambria" w:hAnsi="Cambria"/>
                        </w:rPr>
                      </w:pPr>
                      <w:r w:rsidRPr="00EC0C6F">
                        <w:rPr>
                          <w:rFonts w:ascii="Cambria" w:hAnsi="Cambria"/>
                        </w:rPr>
                        <w:t>Dear &lt;&lt;Chapter Name&gt;&gt; Alumna,</w:t>
                      </w:r>
                    </w:p>
                    <w:p w:rsidR="00EC0C6F" w:rsidRPr="00EC0C6F" w:rsidRDefault="00EC0C6F">
                      <w:pPr>
                        <w:rPr>
                          <w:rFonts w:ascii="Cambria" w:hAnsi="Cambria"/>
                        </w:rPr>
                      </w:pPr>
                    </w:p>
                    <w:p w:rsidR="002D6D4A" w:rsidRPr="00EC0C6F" w:rsidRDefault="002D6D4A">
                      <w:pPr>
                        <w:rPr>
                          <w:rFonts w:ascii="Cambria" w:hAnsi="Cambria"/>
                        </w:rPr>
                      </w:pPr>
                      <w:r w:rsidRPr="00EC0C6F">
                        <w:rPr>
                          <w:rFonts w:ascii="Cambria" w:hAnsi="Cambria"/>
                        </w:rPr>
                        <w:t>I am pleased to invite you to join an online celebration in honor of our &lt;&lt;number&gt;&gt; anniversary!</w:t>
                      </w:r>
                    </w:p>
                    <w:p w:rsidR="00603592" w:rsidRPr="00EC0C6F" w:rsidRDefault="00603592">
                      <w:pPr>
                        <w:rPr>
                          <w:rFonts w:ascii="Cambria" w:hAnsi="Cambria"/>
                        </w:rPr>
                      </w:pPr>
                    </w:p>
                    <w:p w:rsidR="002D6D4A" w:rsidRPr="00EC0C6F" w:rsidRDefault="002D6D4A" w:rsidP="00603592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C00000"/>
                        </w:rPr>
                      </w:pPr>
                      <w:r w:rsidRPr="00EC0C6F">
                        <w:rPr>
                          <w:rFonts w:ascii="Cambria" w:hAnsi="Cambria"/>
                          <w:b/>
                          <w:bCs/>
                          <w:color w:val="C00000"/>
                        </w:rPr>
                        <w:t>Click &lt;&lt;HERE&gt;&gt; at &lt;&lt;time including time zone&gt;&gt; on &lt;&lt;day/date/year&gt;&gt; for a special presentation and a surprise guest appearance.</w:t>
                      </w:r>
                    </w:p>
                    <w:p w:rsidR="00603592" w:rsidRPr="00EC0C6F" w:rsidRDefault="00603592">
                      <w:pPr>
                        <w:rPr>
                          <w:rFonts w:ascii="Cambria" w:hAnsi="Cambria"/>
                        </w:rPr>
                      </w:pPr>
                    </w:p>
                    <w:p w:rsidR="00EC0C6F" w:rsidRPr="00EC0C6F" w:rsidRDefault="002D6D4A">
                      <w:pPr>
                        <w:rPr>
                          <w:rFonts w:ascii="Cambria" w:hAnsi="Cambria"/>
                        </w:rPr>
                      </w:pPr>
                      <w:r w:rsidRPr="00EC0C6F">
                        <w:rPr>
                          <w:rFonts w:ascii="Cambria" w:hAnsi="Cambria"/>
                        </w:rPr>
                        <w:t>We can’t wait to “see” you then. In the meantime, we are gathering photos from sisters across generations. Please scan and email photos you want to share to &lt;</w:t>
                      </w:r>
                      <w:hyperlink r:id="rId8" w:history="1">
                        <w:r w:rsidRPr="00EC0C6F">
                          <w:rPr>
                            <w:rStyle w:val="Hyperlink"/>
                            <w:rFonts w:ascii="Cambria" w:hAnsi="Cambria"/>
                          </w:rPr>
                          <w:t>name@emailaddress.com</w:t>
                        </w:r>
                      </w:hyperlink>
                      <w:r w:rsidRPr="00EC0C6F">
                        <w:rPr>
                          <w:rFonts w:ascii="Cambria" w:hAnsi="Cambria"/>
                        </w:rPr>
                        <w:t>&gt; by &lt;&lt;date&gt;&gt;. You’ll want to be part of this historical e-photo album.</w:t>
                      </w:r>
                    </w:p>
                    <w:p w:rsidR="00EC0C6F" w:rsidRPr="00EC0C6F" w:rsidRDefault="00EC0C6F">
                      <w:pPr>
                        <w:rPr>
                          <w:rFonts w:ascii="Cambria" w:hAnsi="Cambria"/>
                        </w:rPr>
                      </w:pPr>
                    </w:p>
                    <w:p w:rsidR="002D6D4A" w:rsidRPr="00EC0C6F" w:rsidRDefault="002D6D4A">
                      <w:pPr>
                        <w:rPr>
                          <w:rFonts w:ascii="Cambria" w:hAnsi="Cambria"/>
                        </w:rPr>
                      </w:pPr>
                      <w:r w:rsidRPr="00EC0C6F">
                        <w:rPr>
                          <w:rFonts w:ascii="Cambria" w:hAnsi="Cambria"/>
                        </w:rPr>
                        <w:t xml:space="preserve">If you have questions, please call &lt;&lt;phone&gt;&gt; or email </w:t>
                      </w:r>
                      <w:hyperlink r:id="rId9" w:history="1">
                        <w:r w:rsidRPr="00EC0C6F">
                          <w:rPr>
                            <w:rStyle w:val="Hyperlink"/>
                            <w:rFonts w:ascii="Cambria" w:hAnsi="Cambria"/>
                          </w:rPr>
                          <w:t>name@emailaddress.com</w:t>
                        </w:r>
                      </w:hyperlink>
                      <w:r w:rsidRPr="00EC0C6F">
                        <w:rPr>
                          <w:rFonts w:ascii="Cambria" w:hAnsi="Cambria"/>
                        </w:rPr>
                        <w:t>.</w:t>
                      </w:r>
                    </w:p>
                    <w:p w:rsidR="002D6D4A" w:rsidRPr="00EC0C6F" w:rsidRDefault="002D6D4A">
                      <w:pPr>
                        <w:rPr>
                          <w:rFonts w:ascii="Cambria" w:hAnsi="Cambria"/>
                        </w:rPr>
                      </w:pPr>
                      <w:r w:rsidRPr="00EC0C6F">
                        <w:rPr>
                          <w:rFonts w:ascii="Cambria" w:hAnsi="Cambria"/>
                        </w:rPr>
                        <w:t>In Pi Phi,</w:t>
                      </w:r>
                    </w:p>
                    <w:p w:rsidR="00603592" w:rsidRPr="00EC0C6F" w:rsidRDefault="00603592">
                      <w:pPr>
                        <w:rPr>
                          <w:rFonts w:ascii="Cambria" w:hAnsi="Cambria"/>
                        </w:rPr>
                      </w:pPr>
                    </w:p>
                    <w:p w:rsidR="00EC0C6F" w:rsidRPr="00EC0C6F" w:rsidRDefault="002D6D4A">
                      <w:pPr>
                        <w:rPr>
                          <w:rFonts w:ascii="Cambria" w:hAnsi="Cambria"/>
                        </w:rPr>
                      </w:pPr>
                      <w:r w:rsidRPr="00EC0C6F">
                        <w:rPr>
                          <w:rFonts w:ascii="Cambria" w:hAnsi="Cambria"/>
                        </w:rPr>
                        <w:t>&lt;&lt;Name&gt;&gt;</w:t>
                      </w:r>
                    </w:p>
                  </w:txbxContent>
                </v:textbox>
              </v:shape>
            </w:pict>
          </mc:Fallback>
        </mc:AlternateContent>
      </w:r>
      <w:r w:rsidR="0034594A">
        <w:br w:type="page"/>
      </w:r>
    </w:p>
    <w:p w:rsidR="0034594A" w:rsidRDefault="003B5D2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37F3086" wp14:editId="50CE512D">
                <wp:simplePos x="0" y="0"/>
                <wp:positionH relativeFrom="column">
                  <wp:posOffset>-132080</wp:posOffset>
                </wp:positionH>
                <wp:positionV relativeFrom="paragraph">
                  <wp:posOffset>-264160</wp:posOffset>
                </wp:positionV>
                <wp:extent cx="3454400" cy="557784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4400" cy="5577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B5D2A" w:rsidRDefault="003B5D2A" w:rsidP="003B5D2A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Dear &lt;&lt;Chapter Name&gt;&gt; Alumna,</w:t>
                            </w:r>
                          </w:p>
                          <w:p w:rsidR="003B5D2A" w:rsidRDefault="003B5D2A" w:rsidP="003B5D2A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3B5D2A" w:rsidRDefault="003B5D2A" w:rsidP="003B5D2A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 am pleased to invite you to join an online celebration in honor of our &lt;&lt;number&gt;&gt; anniversary!</w:t>
                            </w:r>
                          </w:p>
                          <w:p w:rsidR="003B5D2A" w:rsidRDefault="003B5D2A" w:rsidP="003B5D2A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3B5D2A" w:rsidRPr="00603592" w:rsidRDefault="003B5D2A" w:rsidP="00603592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603592">
                              <w:rPr>
                                <w:rFonts w:ascii="Cambria" w:hAnsi="Cambria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Click &lt;&lt;HERE&gt;&gt; at &lt;&lt;time including time zone&gt;&gt; on &lt;&lt;day/date/year&gt;&gt; for a special presentation and a surprise guest appearance.</w:t>
                            </w:r>
                          </w:p>
                          <w:p w:rsidR="003B5D2A" w:rsidRDefault="003B5D2A" w:rsidP="003B5D2A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3B5D2A" w:rsidRDefault="003B5D2A" w:rsidP="003B5D2A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We can’t wait to “see” you then. In the meantime, we are gathering photos from sisters across generations. Please scan and email photos you want to share to &lt;</w:t>
                            </w:r>
                            <w:hyperlink r:id="rId10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&gt; by &lt;&lt;date&gt;&gt;. You’ll want to be part of this historica</w:t>
                            </w:r>
                            <w:r w:rsidR="00603592"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l</w:t>
                            </w: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 e-photo album.</w:t>
                            </w:r>
                          </w:p>
                          <w:p w:rsidR="003B5D2A" w:rsidRDefault="003B5D2A" w:rsidP="003B5D2A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3B5D2A" w:rsidRDefault="003B5D2A" w:rsidP="003B5D2A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If you have questions, please call &lt;&lt;phone&gt;&gt; or email </w:t>
                            </w:r>
                            <w:hyperlink r:id="rId11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B5D2A" w:rsidRDefault="003B5D2A" w:rsidP="003B5D2A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3B5D2A" w:rsidP="003B5D2A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In Pi Phi,</w:t>
                            </w:r>
                          </w:p>
                          <w:p w:rsidR="003B5D2A" w:rsidRDefault="003B5D2A" w:rsidP="003B5D2A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&lt;&lt;Name&gt;&gt;</w:t>
                            </w:r>
                          </w:p>
                          <w:p w:rsidR="003B5D2A" w:rsidRPr="002D6D4A" w:rsidRDefault="003B5D2A" w:rsidP="003B5D2A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F3086" id="Text Box 13" o:spid="_x0000_s1027" type="#_x0000_t202" style="position:absolute;margin-left:-10.4pt;margin-top:-20.8pt;width:272pt;height:439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" filled="f" stroked="f" strokeweight=".5pt">
                <v:textbox>
                  <w:txbxContent>
                    <w:p w:rsidR="003B5D2A" w:rsidRDefault="003B5D2A" w:rsidP="003B5D2A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Dear &lt;&lt;Chapter Name&gt;&gt; Alumna,</w:t>
                      </w:r>
                    </w:p>
                    <w:p w:rsidR="003B5D2A" w:rsidRDefault="003B5D2A" w:rsidP="003B5D2A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3B5D2A" w:rsidRDefault="003B5D2A" w:rsidP="003B5D2A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 am pleased to invite you to join an online celebration in honor of our &lt;&lt;number&gt;&gt; anniversary!</w:t>
                      </w:r>
                    </w:p>
                    <w:p w:rsidR="003B5D2A" w:rsidRDefault="003B5D2A" w:rsidP="003B5D2A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3B5D2A" w:rsidRPr="00603592" w:rsidRDefault="003B5D2A" w:rsidP="00603592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 w:rsidRPr="00603592">
                        <w:rPr>
                          <w:rFonts w:ascii="Cambria" w:hAnsi="Cambria"/>
                          <w:b/>
                          <w:bCs/>
                          <w:color w:val="C00000"/>
                          <w:sz w:val="24"/>
                          <w:szCs w:val="24"/>
                        </w:rPr>
                        <w:t>Click &lt;&lt;HERE&gt;&gt; at &lt;&lt;time including time zone&gt;&gt; on &lt;&lt;day/date/year&gt;&gt; for a special presentation and a surprise guest appearance.</w:t>
                      </w:r>
                    </w:p>
                    <w:p w:rsidR="003B5D2A" w:rsidRDefault="003B5D2A" w:rsidP="003B5D2A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3B5D2A" w:rsidRDefault="003B5D2A" w:rsidP="003B5D2A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We can’t wait to “see” you then. In the meantime, we are gathering photos from sisters across generations. Please scan and email photos you want to share to &lt;</w:t>
                      </w:r>
                      <w:hyperlink r:id="rId12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&gt; by &lt;&lt;date&gt;&gt;. You’ll want to be part of this historica</w:t>
                      </w:r>
                      <w:r w:rsidR="00603592">
                        <w:rPr>
                          <w:rFonts w:ascii="Cambria" w:hAnsi="Cambria"/>
                          <w:sz w:val="24"/>
                          <w:szCs w:val="24"/>
                        </w:rPr>
                        <w:t>l</w:t>
                      </w: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 e-photo album.</w:t>
                      </w:r>
                    </w:p>
                    <w:p w:rsidR="003B5D2A" w:rsidRDefault="003B5D2A" w:rsidP="003B5D2A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3B5D2A" w:rsidRDefault="003B5D2A" w:rsidP="003B5D2A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If you have questions, please call &lt;&lt;phone&gt;&gt; or email </w:t>
                      </w:r>
                      <w:hyperlink r:id="rId13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.</w:t>
                      </w:r>
                    </w:p>
                    <w:p w:rsidR="003B5D2A" w:rsidRDefault="003B5D2A" w:rsidP="003B5D2A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3B5D2A" w:rsidP="003B5D2A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In Pi Phi,</w:t>
                      </w:r>
                    </w:p>
                    <w:p w:rsidR="003B5D2A" w:rsidRDefault="003B5D2A" w:rsidP="003B5D2A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&lt;&lt;Name&gt;&gt;</w:t>
                      </w:r>
                    </w:p>
                    <w:p w:rsidR="003B5D2A" w:rsidRPr="002D6D4A" w:rsidRDefault="003B5D2A" w:rsidP="003B5D2A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594A"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E8AB229" wp14:editId="66A29AE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029200" cy="7772400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7772400"/>
                        </a:xfrm>
                        <a:prstGeom prst="rect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E0E165" id="Rectangle 2" o:spid="_x0000_s1026" style="position:absolute;margin-left:0;margin-top:0;width:396pt;height:612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0/////////////////////////////////////////+vR////////&#13;&#10;//////////////////////////////////fp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HN1///////////&#13;&#10;////////////////////////////3a+Wt/T/////////////////////////////////////xYxo&#13;&#10;p+f/////////////////////////////////////zJyJpOf/////////////////////////////&#13;&#10;////////+s67xv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zFvfX/////////////////////////////////////v5N6hcX/&#13;&#10;///////////////////////////////////bkFs9Zaj2////////////////////////////////&#13;&#10;//68dTQAVJvr/////////////////////////////////9OUfkksTprs////////////////////&#13;&#10;////////////2NTKs35lbaX5////////////////////////////////////9MWur8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Xj4+Tm6O3x+f//////////////////////////&#13;&#10;///9sZSSkpWZnaOpsrzQ7f//////////////////////////nVNHSU1RVmBziq/W/P//////////&#13;&#10;////////////////slYAGjVQbYuu0vf/////////////////////////////zW8+X3uZt9f5////&#13;&#10;////////////////////////////7p+DpsLh/////////////////////////////////////+PO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yE7k/4+LP/wDa6qv+t8nuZbD+wj/5pp/x0dAW4/tG/wBM3+E9Zx9B/re2&#13;&#10;X2r6Z67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2e7aH/AB6e1/8Aw3aL/wBxovcO7n/uTL/zVk/4+ehxaf2Sf6Rf8A6wH6n/AF/ai9oelHXX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yE7k/4+LP/APa6qv8ArfJ7mWw/sI/+aaf8dHQF&#13;&#10;uP7Rv9M3+E9Zx9B/re2X2r6Z67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2e7aH/Hp7X/APDdov8A3Gi9w7uf+5Mv/NWT/j56HFp/ZJ/pF/wDrAfq&#13;&#10;f9f2ovaHpR11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shO5P+Piz/AP2uqr/rfJ7m&#13;&#10;Ww/sI/8Ammn/AB0dAW4/tG/0zf4T1nH0H+t7Zfavpnrv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Z7tof8entf/w3aL/3Gi9w7uf+5Mv/ADVk/wCP&#13;&#10;nocWn9kn+kX/AADrAfqf9f2ovaHpR11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shO&#13;&#10;5P8Aj4s//wBrqq/63ye5lsP7CP8A5pp/x0dAW4/tG/0zf4T1nH0H+t7Zfavpnrv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Z7tof8entf/wAN2i/9&#13;&#10;xovcO7n/ALky/wDNWT/j56HFp/ZJ/pF/wDrAfqf9f2ovaHpR11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shO5P+Piz/8A2uqr/rfJ7mWw/sI/+aaf8dHQFuP7Rv8ATN/hPWcfQf63tl9q&#13;&#10;+meu/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nu2h/wAentf/AMN2i/8AcaL3Du5/7ky/81ZP+PnocWn9kn+kX/AOsB+p/wBf2ovaHpR11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shO5P+Piz/wD2uqr/AK3ye5lsP7CP/mmn/HR0Bbj+&#13;&#10;0b/TN/hPWcfQf63tl9q+meu/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Z7tof8entf/wAN2i/9xovcO7n/&#13;&#10;ALky/wDNWT/j56HFp/ZJ/pF/wDrAfqf9f2ovaHpR11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shO5P+Piz/8A2uqr/rfJ7mWw/sI/+aaf8dHQFuP7Rv8ATN/hPWcfQf63tl9q+meu/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nu2h/wAe&#13;&#10;ntf/AMN2i/8AcaL3Du5/7ky/81ZP+PnocWn9kn+kX/AOsB+p/wBf2ovaHpR11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shO5P+Piz/wD2uqr/AK3ye5lsP7CP/mmn/HR0Bbj+0b/TN/hP&#13;&#10;WcfQf63tl9q+meu/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nu2h/x6e1/wDw3aL/ANxovcO7n/uTL/zVk/4+ehxaf2Sf6Rf8A6wH6n/X9qL2h6Ud&#13;&#10;d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ITuT/j4s/wD9rqq/63ye5lsP7CP/AJpp&#13;&#10;/wAdHQFuP7Rv9M3+E9Zx9B/re2X2r6Z67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2e7aH/Hp7X/8N2i/9xovcO7n/uTL/wA1ZP8Aj56HFp/ZJ/pF&#13;&#10;/wAA6wH6n/X9qL2h6Udd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ITuT/AI+LP/8A&#13;&#10;a6qv+t8nuZbD+wj/AOaaf8dHQFuP7Rv9M3+E9Zx9B/re2X2r6Z67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2e7aH/Hp7X/8ADdov/caL3Du5/wC5&#13;&#10;Mv8AzVk/4+ehxaf2Sf6Rf8A6wH6n/X9qL2h6Udd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ITuT/j4s//ANrqq/63ye5lsP7CP/mmn/HR0Bbj+0b/AEzf4T1nH0H+t7Zfavpnrv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Z7tof8AHp7X&#13;&#10;/wDDdov/AHGi9w7uf+5Mv/NWT/j56HFp/ZJ/pF/wDrAfqf8AX9qL2h6Udd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ITuT/j4s/8A9rqq/wCt8nuZbD+wj/5pp/x0dAW4/tG/0zf4T1nH&#13;&#10;0H+t7Zfavpnrv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Z7tof8entf8A8N2i/wDcaL3Du5/7ky/81ZP+PnocWn9kn+kX/AOsB+p/1/ai9oelHXX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shO5P8Aj4s//wBrqq/63ye5&#13;&#10;lsP7CP8A5pp/x0dAW4/tG/0zf4T1nH0H+t7Zfavpnrv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Z7tof8entf/wAN2i/9xovcO7n/ALky/wDNWT/j&#13;&#10;56HFp/ZJ/pF/wDrAfqf9f2ovaHpR11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shO5&#13;&#10;P+Piz/8A2uqr/rfJ7mWw/sI/+aaf8dHQFuP7Rv8ATN/hPWcfQf63tl9q+meu/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nu2h/wAentf/AMN2i/8A&#13;&#10;caL3Du5/7ky/81ZP+PnocWn9kn+kX/AOsB+p/wBf2ovaHpR11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shO5P+Piz/wD2uqr/AK3ye5lsP7CP/mmn/HR0Bbj+0b/TN/hPWcfQf63tl9q+&#13;&#10;meu/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n&#13;&#10;u2h/x6e1/wDw3aL/ANxovcO7n/uTL/zVk/4+ehxaf2Sf6Rf8A6wH6n/X9qL2h6Udd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ITuT/j4s/wD9rqq/63ye5lsP7CP/AJpp/wAdHQFuP7Rv&#13;&#10;9M3+E9Zx9B/re2X2r6Z67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2e7aH/Hp7X/8N2i/9xovcO7n/uTL/wA1ZP8Aj56HFp/ZJ/pF/wAA6wH6n/X9&#13;&#10;qL2h6Udd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ITuT/AI+LP/8Aa6qv+t8nuZbD&#13;&#10;+wj/AOaaf8dHQFuP7Rv9M3+E9Zx9B/re2X2r6Z67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2e7aH/Hp7X/8ADdov/caL3Du5/wC5Mv8AzVk/4+eh&#13;&#10;xaf2Sf6Rf8A6wH6n/X9qL2h6Udd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ITuT/j&#13;&#10;4s//ANrqq/63ye5lsP7CP/mmn/HR0Bbj+0b/AEzf4T1nH0H+t7Zfavpnrv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Z7tof8AHp7X/wDDdov/AHGi&#13;&#10;9w7uf+5Mv/NWT/j56HFp/ZJ/pF/wDrAfqf8AX9qL2h6Udd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ITuT/j4s/8A9rqq/wCt8nuZbD+wj/5pp/x0dAW4/tG/0zf4T1nH0H+t7Zfavpnr&#13;&#10;v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kJ3J/x8Wf/AO11Vf8AW+T3Mth/YR/800/46OgLcf2jf6Zv8J6zj6D/AFvbL7V9&#13;&#10;M9d+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P&#13;&#10;dtD/AI9Pa/8A4btF/wC40XuHdz/3Jl/5qyf8fPQ4tP7JP9Iv+AdYD9T/AK/tRe0PSjrr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ZCdyf8fFn/APtdVX/W+T3Mth/YR/8ANNP+OjoC3H9o&#13;&#10;3+mb/Ces4+g/1vbL7V9M9d+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PdtD/j09r/APhu0X/uNF7h3c/9yZf+asn/AB89Di0/sk/0i/4B1gP1P+v7&#13;&#10;UXtD0o66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2Qncn/AB8Wf/7XVV/1vk9zLYf2&#13;&#10;Ef8AzTT/AI6OgLcf2jf6Zv8ACes4+g/1vbL7V9M9d+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PdtD/j09r/+G7Rf+40XuHdz/wByZf8AmrJ/x89D&#13;&#10;i0/sk/0i/wCAdYD9T/r+1F7Q9KOu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kJ3J/&#13;&#10;x8Wf/wC11Vf9b5Pcy2H9hH/zTT/jo6Atx/aN/pm/wnrOPoP9b2y+1fTPXf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z3bQ/49Pa//AIbtF/7jRe4d&#13;&#10;3P8A3Jl/5qyf8fPQ4tP7JP8ASL/gHWA/U/6/tRe0PSjrr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ZCdyf8fFn/wDtdVX/AFvk9zLYf2Ef/NNP+OjoC3H9o3+mb/Ces4+g/wBb2y+1fTPX&#13;&#10;f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z3bQ&#13;&#10;/wCPT2v/AOG7Rf8AuNF7h3c/9yZf+asn/Hz0OLT+yT/SL/gHWA/U/wCv7UXtD0o66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2Qncn/HxZ/wD7XVV/1vk9zLYf2Ef/ADTT/jo6Atx/aN/p&#13;&#10;m/wnrOPoP9b2y+1fTPXf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z3bQ/49Pa/wD4btF/7jRe4d3P/cmX/mrJ/wAfPQ4tP7JP9Iv+AdYD9T/r+1F7&#13;&#10;Q9KOu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yE7k/wCPiz//AGuqr/rf&#13;&#10;J7mWw/sI/wDmmn/HR0Bbj+0b/TN/hPWcfQf63tl9q+meu/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nu2h/x6e1//AA3aL/3Gi9w7uf8AuTL/AM1Z&#13;&#10;P+PnocWn9kn+kX/AOsB+p/1/ai9oelHXX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y&#13;&#10;E7k/4+LP/wDa6qv+t8nuZbD+wj/5pp/x0dAW4/tG/wBM3+E9Zx9B/re2X2r6Z67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2e7aH/AB6e1/8Aw3aL&#13;&#10;/wBxovcO7n/uTL/zVk/4+ehxaf2Sf6Rf8A6wH6n/AF/ai9oelHXX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yE7k/4+LP/APa6qv8ArfJ7mWw/sI/+aaf8dHQFuP7Rv9M3+E9Zx9B/re2X&#13;&#10;2r6Z67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2e7aH/Hp7X/APDdov8A3Gi9w7uf+5Mv/NWT/j56HFp/ZJ/pF/wDrAfqf9f2ovaHpR11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shO5P+Piz/AP2uqr/rfJ7mWw/sI/8Ammn/AB0dAW4/&#13;&#10;tG/0zf4T1nH0H+t7Zfavpnrv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Z7tof8entf/w3aL/3Gi9w7uf+5Mv/ADVk/wCPnocWn9kn+kX/AADrAfqf&#13;&#10;9f2ovaHpR11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shO5P8Aj4s//wBrqq/63ye5&#13;&#10;lsP7CP8A5pp/x0dAW4/tG/0zf4T1nH0H+t7Zfavpnrv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Z7tof8entf/wAN2i/9xovcO7n/ALky/wDNWT/j&#13;&#10;56HFp/ZJ/pF/wDrAfqf9f2ovaHpR11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shO5&#13;&#10;P+Piz/8A2uqr/rfJ7mWw/sI/+aaf8dHQFuP7Rv8ATN/hPWcfQf63tl9q+meu/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nu2h/wAentf/AMN2i/8A&#13;&#10;caL3Du5/7ky/81ZP+PnocWn9kn+kX/AOsB+p/wBf2ovaHpR11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shO5P+Piz/wD2uqr/AK3ye5lsP7CP/mmn/HR0Bbj+0b/TN/hPWcfQf63tl9q+&#13;&#10;meu/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s920P+PT2v/4btF/7jRe4d3P/AHJl/wCasn/Hz0OLT+yT/SL/AIB1&#13;&#10;gP1P+v7UXtD0o66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2Qncn/HxZ//ALXVV/1v&#13;&#10;k9zLYf2Ef/NNP+OjoC3H9o3+mb/Ces4+g/1vbL7V9M9d+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PdtD/j09r/8Ahu0X/uNF7h3c/wDcmX/mrJ/x&#13;&#10;89Di0/sk/wBIv+AdYD9T/r+1F7Q9KOu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kJ&#13;&#10;3J/x8Wf/AO11Vf8AW+T3Mth/YR/800/46OgLcf2jf6Zv8J6zj6D/AFvbL7V9M9d+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PdtD/AI9Pa/8A4btF&#13;&#10;/wC40XuHdz/3Jl/5qyf8fPQ4tP7JP9Iv+AdYD9T/AK/tRe0PSjrr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ZCdyf8fFn/APtdVX/W+T3Mth/YR/8ANNP+OjoC3H9o3+mb/Ces4+g/1vbL&#13;&#10;7V9M9d+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PdtD/j09r/APhu0X/uNF7h3c/9yZf+asn/AB89Di0/sk/0i/4B1gP1P+v7UXtD0o66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2Qncn/AB8Wf/7XVV/1vk9zLYf2Ef8AzTT/AI6OgLcf&#13;&#10;2jf6Zv8ACes4+g/1vbL7V9M9d+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PdtD/j09r/+G7Rf+40XuHdz/wByZf8AmrJ/x89Di0/sk/0i/wCAdYD9&#13;&#10;T/r+1F7Q9KOu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kJ3J/x8Wf/wC11Vf9b5Pc&#13;&#10;y2H9hH/zTT/jo6Atx/aN/pm/wnrOPoP9b2y+1fTPXf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z3bQ/49Pa//AIbtF/7jRe4d3P8A3Jl/5qyf8fPQ&#13;&#10;4tP7JP8ASL/gHWA/U/6/tRe0PSjrr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shO5P+Piz/AP2uqr/rfJ7mWw/sI/8Ammn/AB0dAW4/tG/0&#13;&#10;zf4T1nH0H+t7Zfavpnrv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Z7tof8entf/w3aL/3Gi9w7uf+5Mv/ADVk/wCPnocWn9kn+kX/AADrAfqf9f2o&#13;&#10;vaHpR11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shO5P8Aj4s//wBrqq/63ye5lsP7&#13;&#10;CP8A5pp/x0dAW4/tG/0zf4T1nH0H+t7Zfavpnrv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Z7tof8entf/wAN2i/9xovcO7n/ALky/wDNWT/j56HF&#13;&#10;p/ZJ/pF/wDrAfqf9f2ovaHpR11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shO5P+Pi&#13;&#10;z/8A2uqr/rfJ7mWw/sI/+aaf8dHQFuP7Rv8ATN/hPWcfQf63tl9q+meu/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nu2h/wAentf/AMN2i/8AcaL3&#13;&#10;Du5/7ky/81ZP+PnocWn9kn+kX/AOsB+p/wBf2ovaHpR11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shO5P+Piz/wD2uqr/AK3ye5lsP7CP/mmn/HR0Bbj+0b/TN/hPWcfQf63tl9q+meu/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nu2h/&#13;&#10;x6e1/wDw3aL/ANxovcO7n/uTL/zVk/4+ehxaf2Sf6Rf8A6wH6n/X9qL2h6Udd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ITuT/j4s/wD9rqq/63ye5lsP7CP/AJpp/wAdHQFuP7Rv9M3+&#13;&#10;E9Zx9B/re2X2r6Z67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2e7aH/Hp7X/8N2i/9xovcO7n/uTL/wA1ZP8Aj56HFp/ZJ/pF/wAA6wH6n/X9qL2h&#13;&#10;6Udd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ITuT/AI+LP/8Aa6qv+t8nuZbD+wj/&#13;&#10;AOaaf8dHQFuP7Rv9M3+E9Zx9B/re2X2r6Z67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2e7aH/Hp7X/8ADdov/caL3Du5/wC5Mv8AzVk/4+ehxaf2&#13;&#10;Sf6Rf8A6wH6n/X9qL2h6Udd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ITuT/j4s//&#13;&#10;ANrqq/63ye5lsP7CP/mmn/HR0Bbj+0b/AEzf4T1nH0H+t7Zfavpnrv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nu2h/x6e1//Ddov/caL3Du5/7k&#13;&#10;y/8ANWT/AI+ehxaf2Sf6Rf8AAOsB+p/1/ai9oelHXX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yE7k/wCPiz//AGuqr/rfJ7mWw/sI/wDmmn/HR0Bbj+0b/TN/hPWcfQf63tl9q+meu/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nu2h/x6&#13;&#10;e1//AA3aL/3Gi9w7uf8AuTL/AM1ZP+PnocWn9kn+kX/AOsB+p/1/ai9oelHXX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yE7k/4+LP/wDa6qv+t8nuZbD+wj/5pp/x0dAW4/tG/wBM3+E9&#13;&#10;Zx9B/re2X2r6Z67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2e7aH/AB6e1/8Aw3aL/wBxovcO7n/uTL/zVk/4+ehxaf2Sf6Rf8A6wH6n/AF/ai9oe&#13;&#10;lHXX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yE7k/4+LP/APa6qv8ArfJ7mWw/sI/+&#13;&#10;aaf8dHQFuP7Rv9M3+E9Zx9B/re2X2r6Z67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2e7aH/Hp7X/APDdov8A3Gi9w7uf+5Mv/NWT/j56HFp/ZJ/p&#13;&#10;F/wDrAfqf9f2ovaHpR11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shO5P+Piz/AP2u&#13;&#10;qr/rfJ7mWw/sI/8Ammn/AB0dAW4/tG/0zf4T1nH0H+t7Zfavpnrv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Z7tof8entf/w3aL/3Gi9w7uf+5Mv/&#13;&#10;ADVk/wCPnocWn9kn+kX/AADrAfqf9f2ovaHpR11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shO5P8Aj4s//wBrqq/63ye5lsP7CP8A5pp/x0dAW4/tG/0zf4T1nH0H+t7Zfavpnrv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Z7tof8entf&#13;&#10;/wAN2i/9xovcO7n/ALky/wDNWT/j56HFp/ZJ/pF/wDrAfqf9f2ovaHpR11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ITuT/AI+LP/8Aa6qv+t8nuZbD+wj/AOaaf8dH&#13;&#10;QFuP7Rv9M3+E9Zx9B/re2X2r6Z67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2e7aH/Hp7X/8ADdov/caL3Du5/wC5Mv8AzVk/4+ehxaf2Sf6Rf8A6&#13;&#10;wH6n/X9qL2h6Udd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ITuT/j4s//ANrqq/63&#13;&#10;ye5lsP7CP/mmn/HR0Bbj+0b/AEzf4T1nH0H+t7Zfavpnrv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Z7tof8AHp7X/wDDdov/AHGi9w7uf+5Mv/NW&#13;&#10;T/j56HFp/ZJ/pF/wDrAfqf8AX9qL2h6Udd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ITuT/j4s/8A9rqq/wCt8nuZbD+wj/5pp/x0dAW4/tG/0zf4T1nH0H+t7Zfavpnrv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Z7tof8entf8A8N2i&#13;&#10;/wDcaL3Du5/7ky/81ZP+PnocWn9kn+kX/AOsB+p/1/ai9oelHXX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yE7k/4+LP8A/a6qv+t8nuZbD+wj/wCaaf8AHR0Bbj+0b/TN/hPWcfQf63tl&#13;&#10;9q+meu/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nu2h/x6e1//Ddov/caL3Du5/7ky/8ANWT/AI+ehxaf2Sf6Rf8AAOsB+p/1/ai9oelHXX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yE7k/wCPiz//AGuqr/rfJ7mWw/sI/wDmmn/HR0Bb&#13;&#10;j+0b/TN/hPWcfQf63tl9q+meu/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nu2h/x6e1//AA3aL/3Gi9w7uf8AuTL/AM1ZP+PnocWn9kn+kX/AOsB+&#13;&#10;p/1/ai9oelHXX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yE7k/4+LP/wDa6qv+t8nu&#13;&#10;ZbD+wj/5pp/x0dAW4/tG/wBM3+E9Zx9B/re2X2r6Z67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2e7aH/AB6e1/8Aw3aL/wBxovcO7n/uTL/zVk/4&#13;&#10;+ehxaf2Sf6Rf8A6wH6n/AF/ai9oelHXX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yE&#13;&#10;7k/4+LP/APa6qv8ArfJ7mWw/sI/+aaf8dHQFuP7Rv9M3+E9Zx9B/re2X2r6Z67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z3bQ/49Pa//hu0X/uNF7h3c/8AcmX/AJqyf8fPQ4tP7JP9Iv8AgHWA/U/6/tRe0PSjrr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ZCdyf8fFn/8AtdVX/W+T3Mth/YR/800/46Og&#13;&#10;Lcf2jf6Zv8J6zj6D/W9svtX0z13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s920P+PT2v/wCG7Rf+40XuHdz/ANyZf+asn/Hz0OLT+yT/AEi/4B1g&#13;&#10;P1P+v7UXtD0o66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2Qncn/HxZ/8A7XVV/wBb&#13;&#10;5Pcy2H9hH/zTT/jo6Atx/aN/pm/wnrOPoP8AW9svtX0z13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s920P8Aj09r/wDhu0X/ALjRe4d3P/cmX/mr&#13;&#10;J/x89Di0/sk/0i/4B1gP1P8Ar+1F7Q9KOu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kJ3J/x8Wf8A+11Vf9b5Pcy2H9hH/wA00/46OgLcf2jf6Zv8J6zj6D/W9svtX0z13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s920P+PT2v8A+G7R&#13;&#10;f+40XuHdz/3Jl/5qyf8AHz0OLT+yT/SL/gHWA/U/6/tRe0PSjrr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ZCdyf8AHxZ//tdVX/W+T3Mth/YR/wDNNP8Ajo6Atx/aN/pm/wAJ6zj6D/W9&#13;&#10;svtX0z13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s920P+PT2v/4btF/7jRe4d3P/AHJl/wCasn/Hz0OLT+yT/SL/AIB1gP1P+v7UXtD0o66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2Qncn/HxZ//ALXVV/1vk9zLYf2Ef/NNP+OjoC3H&#13;&#10;9o3+mb/Ces4+g/1vbL7V9M9d+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PdtD/j09r/8Ahu0X/uNF7h3c/wDcmX/mrJ/x89Di0/sk/wBIv+AdYD9T&#13;&#10;/r+1F7Q9KOu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zsljMjhq2bG5agq8ZkKbT9xRV0bRSprRZE1xuAy6kYMLjkEH6H2zBcR3SCSJl&#13;&#10;dTWjKQQaGhoRjiKdXkjaFtLggjiCKEefn14EHkG4/qPcH291Tr3v3v3Xuve/e/de69797917r3v3&#13;&#10;v3Xuve/e/de69797917r3v3v3Xuve/e/de69797917r3v3v3Xuve/e/de69797917r3v3v3Xuvey&#13;&#10;E7k/4+LP/wDa6qv+t8nuZbD+wj/5pp/x0dAW4/tG/wBM3+E9Zx9B/re2X2r6Z67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ITuT/j4s/8A9rqq/wCt8nuZbD+wj/5p&#13;&#10;p/x0dAW4/tG/0zf4T1nH0H+t7Zfavpnrv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Z7tof8entf8A8N2i/wDcaL3Du5/7ky/81ZP+PnocWn9kn+kX&#13;&#10;/AOsB+p/1/ai9oelHXX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yE7k/4+LP8A/a6q&#13;&#10;v+t8nuZbD+wj/wCaaf8AHR0Bbj+0b/TN/hPWcfQf63tl9q+meu/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nu2h/x6e1//Ddov/caL3Du5/7ky/8A&#13;&#10;NWT/AI+ehxaf2Sf6Rf8AAOsB+p/1/ai9oelHXX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yE7k/wCPiz//AGuqr/rfJ7mWw/sI/wDmmn/HR0Bbj+0b/TN/hPWcfQf63tl9q+meu/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nu2h/x6e1//&#13;&#10;AA3aL/3Gi9w7uf8AuTL/AM1ZP+PnocWn9kn+kX/AOsB+p/1/ai9oelHXX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yE7k/4+LP/wDa6qv+t8nuZbD+wj/5pp/x0dAW4/tG/wBM3+E9Zx9B&#13;&#10;/re2X2r6Z67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2e7aH/AB6e1/8Aw3aL/wBxovcO7n/uTL/zVk/4+ehxaf2Sf6Rf8A6wH6n/AF/ai9oelHXX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yE7k/4+LP/APa6qv8ArfJ7mWw/sI/+aaf8&#13;&#10;dHQFuP7Rv9M3+E9Zx9B/re2X2r6Z67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2e7aH/Hp7X/APDdov8A3Gi9w7uf+5Mv/NWT/j56HFp/ZJ/pF/wD&#13;&#10;rAfqf9f2ovaHpR11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shO5P+Piz/AP2uqr/r&#13;&#10;fJ7mWw/sI/8Ammn/AB0dAW4/tG/0zf4T1nH0H+t7Zfavpnrv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Z7tof8entf/w3aL/3Gi9w7uf+5Mv/ADVk&#13;&#10;/wCPnocWn9kn+kX/AADrAfqf9f2ovaHpR11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shO5P8Aj4s//wBrqq/63ye5lsP7CP8A5pp/x0dAW4/tG/0zf4T1nH0H+t7Zfavpnrv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PdtD/AI9Pa/8A4btF/wC40XuHdz/3Jl/5qyf8fPQ4tP7JP9Iv+AdYD9T/AK/tRe0PSjrr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ZCdyf8fFn/APtdVX/W+T3Mth/YR/8ANNP+&#13;&#10;OjoC3H9o3+mb/Ces4+g/1vbL7V9M9d+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PdtD/j09r/APhu0X/uNF7h3c/9yZf+asn/AB89Di0/sk/0i/4B&#13;&#10;1gP1P+v7UXtD0o66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2Qncn/AB8Wf/7XVV/1&#13;&#10;vk9zLYf2Ef8AzTT/AI6OgLcf2jf6Zv8ACes4+g/1vbL7V9M9d+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PdtD/j09r/+G7Rf+40XuHdz/wByZf8A&#13;&#10;mrJ/x89Di0/sk/0i/wCAdYD9T/r+1F7Q9KOu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kJ3J/x8Wf/wC11Vf9b5Pcy2H9hH/zTT/jo6Atx/aN/pm/wnrOPoP9b2y+1fTPXf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z3bQ/49Pa//AIbt&#13;&#10;F/7jRe4d3P8A3Jl/5qyf8fPQ4tP7JP8ASL/gHWA/U/6/tRe0PSjrr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ZCdyf8fFn/wDtdVX/AFvk9zLYf2Ef/NNP+OjoC3H9o3+mb/Ces4+g/wBb&#13;&#10;2y+1fTPXf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z3bQ/wCPT2v/AOG7Rf8AuNF7h3c/9yZf+asn/Hz0OLT+yT/SL/gHWA/U/wCv7UXtD0o66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2Qncn/HxZ/wD7XVV/1vk9zLYf2Ef/ADTT/jo6&#13;&#10;Atx/aN/pm/wnrOPoP9b2y+1fTPXf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z3bQ/49Pa/wD4btF/7jRe4d3P/cmX/mrJ/wAfPQ4tP7JP9Iv+AdYD&#13;&#10;9T/r+1F7Q9KOu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kJ3J/wAfFn/+11Vf9b5P&#13;&#10;cy2H9hH/AM00/wCOjoC3H9o3+mb/AAnrOPoP9b2y+1fTPXf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z3bQ/49Pa//hu0X/uNF7h3c/8AcmX/AJqy&#13;&#10;f8fPQ4tP7JP9Iv8AgHWA/U/6/tRe0PSjrr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yE7k/4+LP8A/a6qv+t8nuZbD+wj/wCaaf8AHR0Bbj+0b/TN/hPWcfQf63tl9q+meu/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nu2h/x6e1//Ddo&#13;&#10;v/caL3Du5/7ky/8ANWT/AI+ehxaf2Sf6Rf8AAOsB+p/1/ai9oelHXX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yE7k/wCPiz//AGuqr/rfJ7mWw/sI/wDmmn/HR0Bbj+0b/TN/hPWcfQf6&#13;&#10;3tl9q+meu/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nu2h/x6e1//AA3aL/3Gi9w7uf8AuTL/AM1ZP+PnocWn9kn+kX/AOsB+p/1/ai9oelHXX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yE7k/4+LP/wDa6qv+t8nuZbD+wj/5pp/x0dAW&#13;&#10;4/tG/wBM3+E9Zx9B/re2X2r6Z67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2e7aH/AB6e1/8Aw3aL/wBxovcO7n/uTL/zVk/4+ehxaf2Sf6Rf8A6w&#13;&#10;H6n/AF/ai9oelHXX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yE7k/4+LP/APa6qv8A&#13;&#10;rfJ7mWw/sI/+aaf8dHQFuP7Rv9M3+E9Zx9B/re2X2r6Z67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2e7aH/Hp7X/APDdov8A3Gi9w7uf+5Mv/NWT&#13;&#10;/j56HFp/ZJ/pF/wDrAfqf9f2ovaHpR11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sh&#13;&#10;O5P+Piz/AP2uqr/rfJ7mWw/sI/8Ammn/AB0dAW4/tG/0zf4T1nH0H+t7Zfavpnrv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Z7tof8entf/w3aL/3&#13;&#10;Gi9w7uf+5Mv/ADVk/wCPnocWn9kn+kX/AADrAfqf9f2ovaHpR11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shO5P8Aj4s//wBrqq/63ye5lsP7CP8A5pp/x0dAW4/tG/0zf4T1nH0H+t7Z&#13;&#10;favpnrv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Z7tof8entf/wAN2i/9xovcO7n/ALky/wDNWT/j56HFp/ZJ/pF/wDrAfqf9f2ovaHpR11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shO5P+Piz/8A2uqr/rfJ7mWw/sI/+aaf8dHQFuP7&#13;&#10;Rv8ATN/hPWcfQf63tl9q+meu/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Z7tof8entf8A8N2i/wDcaL3Du5/7ky/81ZP+PnocWn9kn+kX/AOs&#13;&#10;B+p/1/ai9oelHXX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yE7k/4+LP8A/a6qv+t8&#13;&#10;nuZbD+wj/wCaaf8AHR0Bbj+0b/TN/hPWcfQf63tl9q+meu/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nu2h/x6e1//Ddov/caL3Du5/7ky/8ANWT/&#13;&#10;AI+ehxaf2Sf6Rf8AAOsB+p/1/ai9oelHXX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yE7k/wCPiz//AGuqr/rfJ7mWw/sI/wDmmn/HR0Bbj+0b/TN/hPWcfQf63tl9q+meu/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nu2h/x6e1//AA3a&#13;&#10;L/3Gi9w7uf8AuTL/AM1ZP+PnocWn9kn+kX/AOsB+p/1/ai9oelHXX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yE7k/4+LP/wDa6qv+t8nuZbD+wj/5pp/x0dAW4/tG/wBM3+E9Zx9B/re2&#13;&#10;X2r6Z67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2e7aH/AB6e1/8Aw3aL/wBxovcO7n/uTL/zVk/4+ehxaf2Sf6Rf8A6wH6n/AF/ai9oelHXX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yE7k/4+LP/APa6qv8ArfJ7mWw/sI/+aaf8dHQF&#13;&#10;uP7Rv9M3+E9Zx9B/re2X2r6Z67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2e7aH/Hp7X/APDdov8A3Gi9w7uf+5Mv/NWT/j56HFp/ZJ/pF/wDrAfq&#13;&#10;f9f2ovaHpR11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shO5P+Piz/AP2uqr/rfJ7m&#13;&#10;Ww/sI/8Ammn/AB0dAW4/tG/0zf4T1nH0H+t7Zfavpnrv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Z7tof8entf/w3aL/3Gi9w7uf+5Mv/ADVk/wCP&#13;&#10;nocWn9kn+kX/AADrAfqf9f2ovaHpR11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nJHJE5jlR43X9SSAgi4uLg8/T3pWDCoyPl1sinHr3&#13;&#10;vh731rr3v3v3Xuve/e/de69797917r3v3v3Xuve/e/de69797917r3v3v3Xuve/e/de69797917r&#13;&#10;3v3v3Xuve/e/de69797917r3v3v3XuveyE7k/wCPiz//AGuqr/rfJ7mWw/sI/wDmmn/HR0Bbj+0b&#13;&#10;/TN/hPWcfQf63tl9q+meu/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shO5P+Piz/wD2uqr/AK3ye5lsP7CP/mmn/HR0Bbj+0b/TN/hPWcfQ&#13;&#10;f63tl9q+meu/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nu2h/x6e1/wDw3aL/ANxovcO7n/uTL/zVk/4+ehxaf2Sf6Rf8A6wH6n/X9qL2h6Udd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ITuT/j4s/wD9rqq/63ye5lsP7CP/AJpp/wAd&#13;&#10;HQFuP7Rv9M3+E9Zx9B/re2X2r6Z67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2e7aH/Hp7X/8N2i/9xovcO7n/uTL/wA1ZP8Aj56HFp/ZJ/pF/wAA&#13;&#10;6wH6n/X9qL2h6Udd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ITuT/AI+LP/8Aa6qv&#13;&#10;+t8nuZbD+wj/AOaaf8dHQFuP7Rv9M3+E9Zx9B/re2X2r6Z67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2e7aH/Hp7X/8ADdov/caL3Du5/wC5Mv8A&#13;&#10;zVk/4+ehxaf2Sf6Rf8A6wH6n/X9qL2h6Udd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ITuT/j4s//ANrqq/63ye5lsP7CP/mmn/HR0Bbj+0b/AEzf4T1nH0H+t7Zfavpnrv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Z7tof8AHp7X/wDD&#13;&#10;dov/AHGi9w7uf+5Mv/NWT/j56HFp/ZJ/pF/wDrAfqf8AX9qL2h6Udd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ITuT/j4s/8A9rqq/wCt8nuZbD+wj/5pp/x0dAW4/tG/0zf4T1nH0H+t&#13;&#10;7Zfavpnrv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Z7tof8entf8A8N2i/wDcaL3Du5/7ky/81ZP+PnocWn9kn+kX/AOsB+p/1/ai9oelHXX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yE7k/4+LP8A/a6qv+t8nuZbD+wj/wCaaf8AHR0B&#13;&#10;bj+0b/TN/hPWcfQf63tl9q+meu/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nu2h/x6e1//Ddov/caL3Du5/7ky/8ANWT/AI+ehxaf2Sf6Rf8AAOsB&#13;&#10;+p/1/ai9oelHXX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yE7k/wCPiz//AGuqr/rf&#13;&#10;J7mWw/sI/wDmmn/HR0Bbj+0b/TN/hPWcfQf63tl9q+meu/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z3bQ/wCPT2v/AOG7Rf8AuNF7h3c/&#13;&#10;9yZf+asn/Hz0OLT+yT/SL/gHWA/U/wCv7UXtD0o66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2Qncn/HxZ/wD7XVV/1vk9zLYf2Ef/ADTT/jo6Atx/aN/pm/wnrOPoP9b2y+1fTPXf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z3bQ/49Pa&#13;&#10;/wD4btF/7jRe4d3P/cmX/mrJ/wAfPQ4tP7JP9Iv+AdYD9T/r+1F7Q9KOu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kJ3J/wAfFn/+11Vf9b5Pcy2H9hH/AM00/wCOjoC3H9o3+mb/AAnr&#13;&#10;OPoP9b2y+1fTPXf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z3bQ/49Pa//hu0X/uNF7h3c/8AcmX/AJqyf8fPQ4tP7JP9Iv8AgHWA/U/6/tRe0PSj&#13;&#10;rr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ZCdyf8fFn/8AtdVX/W+T3Mth/YR/800/&#13;&#10;46OgLcf2jf6Zv8J6zj6D/W9svtX0z13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s920P+PT2v/wCG7Rf+40XuHdz/ANyZf+asn/Hz0OLT+yT/AEi/&#13;&#10;4B1gP1P+v7UXtD0o66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2Qncn/HxZ/8A7XVV&#13;&#10;/wBb5Pcy2H9hH/zTT/jo6Atx/aN/pm/wnrOPoP8AW9svtX0z13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s920P8Aj09r/wDhu0X/ALjRe4d3P/cm&#13;&#10;X/mrJ/x89Di0/sk/0i/4B1gP1P8Ar+1F7Q9KOu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kJ3J/x8Wf8A+11Vf9b5Pcy2H9hH/wA00/46OgLcf2jf6Zv8J6zj6D/W9svtX0z13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s920P+PT2v8A&#13;&#10;+G7Rf+40XuHdz/3Jl/5qyf8AHz0OLT+yT/SL/gHWA/U/6/tRe0PSjrr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cqtoa3G1MtFkaOqoKy&#13;&#10;HT5qStjeKVNSh11RuFddSsCLjkEEcH23FMlwoeNgyngykEGhpxFRxHV3RozpYEEeRFD/AD68CDyD&#13;&#10;cf1HuL7c6p173737r3Xvfvfuvde9+9+69173737r3Xvfvfuvde9+9+69173737r3Xvfvfuvde9+9&#13;&#10;+69173737r3Xvfvfuvde9+9+69173737r3XvZCdyf8fFn/8AtdVX/W+T3Mth/YR/800/46OgLcf2&#13;&#10;jf6Zv8J6zj6D/W9svtX0z13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2e7aH/AB6e1/8Aw3aL/wBxovcO7n/uTL/zVk/4+ehxaf2Sf6Rf8A6wH6n/AF/ai9oelHXXv3v3&#13;&#10;Xuve/e/de69797917r3v3v3Xuve/e/de69797917r3v3v3Xuve/e/de69797917r3v3v3Xuve8ks&#13;&#10;skzBpXaRgoUM3JsPp7qqhMDrZJPHrwAH094/dutde9+9+69173737r3Xvfvfuvde99qxUhlJDKdS&#13;&#10;kfgj6e9EV69173ykkklcySOzu31ZvflUKKDrZNePXvpwPfD3vrX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kJ3J/x8Wf8A+11Vf9b5Pcy2H9hH/wA00/46OgLcf2jf&#13;&#10;6Zv8J6zj6D/W9svtX0z13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s920P+PT2v8A+G7Rf+40XuHdz/3Jl/5qyf8AHz0OLT+yT/SL/gHWA/U/6/tR&#13;&#10;e0PSjrr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ZCdyf8AHxZ//tdVX/W+T3Mth/YR&#13;&#10;/wDNNP8Ajo6Atx/aN/pm/wAJ6zj6D/W9svtX0z13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s920P+PT2v/4btF/7jRe4d3P/AHJl/wCasn/Hz0OL&#13;&#10;T+yT/SL/AIB1gP1P+v7UXtD0o66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2Qncn/H&#13;&#10;xZ//ALXVV/1vk9zLYf2Ef/NNP+OjoC3H9o3+mb/Ces4+g/1vbL7V9M9d+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PdtD/j09r/8Ahu0X/uNF7h3c&#13;&#10;/wDcmX/mrJ/x89Di0/sk/wBIv+AdYD9T/r+1F7Q9KOu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kJ3J/x8Wf/AO11Vf8AW+T3Mth/YR/800/46OgLcf2jf6Zv8J6zj6D/AFvbL7V9M9d+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PdtD/&#13;&#10;AI9Pa/8A4btF/wC40XuHdz/3Jl/5qyf8fPQ4tP7JP9Iv+AdYD9T/AK/tRe0PSjrr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ZCdyf8fFn/APtdVX/W+T3Mth/YR/8ANNP+OjoC3H9o3+mb&#13;&#10;/Ces4+g/1vbL7V9M9d+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PdtD/j09r/APhu0X/uNF7h3c/9yZf+asn/AB89Di0/sk/0i/4B1gP1P+v7UXtD&#13;&#10;0o66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2Qncn/AB8Wf/7XVV/1vk9zLYf2Ef8A&#13;&#10;zTT/AI6OgLcf2jf6Zv8ACes4+g/1vbL7V9M9d+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PdtD/j09r/+G7Rf+40XuHdz/wByZf8AmrJ/x89Di0/s&#13;&#10;k/0i/wCAdYD9T/r+1F7Q9KOu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kJ3J/x8Wf&#13;&#10;/wC11Vf9b5Pcy2H9hH/zTT/jo6Atx/aN/pm/wnrOPoP9b2y+1fTPXf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RIAJJAAFyT+PfvfuvdBjkNz+fxSyV+SpGrqQ1eEweFjD1M8JNo6mok8MxiWX9SqNIVf1szHSPe/&#13;&#10;de6DvCdmZfGZ0UmUqqqvxDVIpqoZONEqKcltLMWRUN42/UrDkAgBTz797917oyf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jlj8sUkV7eSMx3/AKXBF/fvfuvdFR3AXxLS4XLjI4+rgwy4iTwxR1EVZHFOk0EqSyTR&#13;&#10;NFG7Rr+kOVKngksnv3v3XummohlytBmNxzxtB9zU0uLx8IQkTzkAyFG/1aRwXf68yWJ9XPvfuvdG&#13;&#10;/o4np6OkgkbVJDTRxO39SqgE/wCxI9+9+691J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YppoqaGWonkWKCCJ&#13;&#10;pppX4CooLMxP4AAuffvfuvdF3q8ku+87TV+bilotowTzUWJm+l5EQzszX4aSWOnsV5C6lUBjcn3v&#13;&#10;3Xum9kffeVrBgH/hkG2qCauwtEikh5Fqi6GNRfQZU0sRzpk4UaTx737r3Qz7H3Wdz46YVca02Yxk&#13;&#10;v2uUphxZuQJADyquVPH9lgw+life/de6W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CfsDdNJJHLtKify1dY8EOXqUI8dJTyTxRt5GBvrcuqlfwrXJBsD737r3Sa3D&#13;&#10;JQblrcL17td4RjqSTXU1UADxoIg2t9SmzMqg8/R3f9XIPv3v3XunLdm1qbZePodzbVWWhr8O8dLW&#13;&#10;Si0glgkBieSWN/S0hdluRpHJPBClfe/de6S236+vwG4aPeOTnhmwO6mmiqq6iDCOMs30liteJopl&#13;&#10;AtzwG0s3N/e/de6MjHIkqJLE6SRyIJI5IyCrKRcMpFwQQbgj6+/e/de65+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z3bQ/49Pa/wD4btF/7jRe4d3P/cmX&#13;&#10;/mrJ/wAfPQ4tP7JP9Iv+AdYD9T/r+1F7Q9KOu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kJ3J/wAfFn/+11Vf9b5Pcy2H9hH/AM00/wCOjoC3H9o3+mb/AAnrOPoP9b2y+1fTPXf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2e7aH/AB6e1/8Aw3aL/wBxovcO7n/uTL/zVk/4+ehxaf2Sf6Rf8A6wH6n/&#13;&#10;AF/ai9oelHXX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yE7k/4+LP/APa6qv8ArfJ7&#13;&#10;mWw/sI/+aaf8dHQFuP7Rv9M3+E9Zx9B/re2X2r6Z67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z3bQ/wCPT2v/AOG7Rf8A&#13;&#10;uNF7h3c/9yZf+asn/Hz0OLT+yT/SL/gHWA/U/wCv7UXtD0o66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2Qncn/HxZ/wD7XVV/1vk9zLYf2Ef/ADTT/jo6Atx/aN/pm/wnrOPoP9b2y+1f&#13;&#10;TPXf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z3bQ/49Pa//hu0X/uNF7h3c/8AcmX/AJqyf8fPQ4tP7JP9Iv8AgHWA/U/6/tRe0PSjrr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ZCdyf8fFn/8AtdVX/W+T3Mth/YR/800/46OgLcf2&#13;&#10;jf6Zv8J6zj6D/W9svtX0z13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Z7tof8&#13;&#10;entf/wAN2i/9xovcO7n/ALky/wDNWT/j56HFp/ZJ/pF/wDrAfqf9f2ovaHpR11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shO5P+Piz/8A2uqr/rfJ7mWw/sI/+aaf8dHQFuP7Rv8ATN/h&#13;&#10;PWcfQf63tl9q+meu/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nu2h/x6e1//&#13;&#10;AA3aL/3Gi9w7uf8AuTL/AM1ZP+PnocWn9kn+kX/AOsB+p/1/ai9oelHXX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yE7k/4+LP/wDa6qv+t8nuZbD+wj/5pp/x0dAW4/tG/wBM3+E9Zx9B&#13;&#10;/re2X2r6Z67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s920P+PT2v8A+G7Rf+40XuHdz/3Jl/5qyf8AHz0OLT+yT/SL/gHWA/U/6/tRe0PSjrr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2Qncn/&#13;&#10;AB8Wf/7XVV/1vk9zLYf2Ef8AzTT/AI6OgLcf2jf6Zv8ACes4+g/1vbL7V9M9d+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PdtD/j09r/+G7Rf+40XuHdz/wByZf8AmrJ/x89D&#13;&#10;i0/sk/0i/wCAdYD9T/r+1F7Q9KOu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kJ3J/&#13;&#10;x8Wf/wC11Vf9b5Pcy2H9hH/zTT/jo6Atx/aN/pm/wnrOPoP9b2y+1fTPXf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2e7aH/AB6e1/8Aw3aL/wBxovcO7n/uTL/zVk/4+ehxaf2Sf6Rf8A6w&#13;&#10;H6n/AF/ai9oelHXX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yE7k/4+LP/APa6qv8A&#13;&#10;rfJ7mWw/sI/+aaf8dHQFuP7Rv9M3+E9Zx9B/re2X2r6Z67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z3bQ/wCPT2v/AOG7Rf8AuNF7h3c/9yZf+asn/Hz0OLT+yT/SL/gHWA/U&#13;&#10;/wCv7UXtD0o66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2Qncn/HxZ/wD7XVV/1vk9&#13;&#10;zLYf2Ef/ADTT/jo6Atx/aN/pm/wnrOPoP9b2y+1fTPXf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nu2&#13;&#10;h/x6e1//AA3aL/3Gi9w7uf8AuTL/AM1ZP+PnocWn9kn+kX/AOsB+p/1/ai9oelHXX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yE7k/4+LP/wDa6qv+t8nuZbD+wj/5pp/x0dAW4/tG/wBM&#13;&#10;3+E9Zx9B/re2X2r6Z67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Z7tof8entf/w3aL/3Gi9w7uf+5Mv/ADVk/wCP&#13;&#10;nocWn9kn+kX/AADrAfqf9f2ovaHpR11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shO&#13;&#10;5P8Aj4s//wBrqq/63ye5lsP7CP8A5pp/x0dAW4/tG/0zf4T1nH0H+t7Zfavpnrv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s920P8Aj09r/wDhu0X/ALjRe4d3P/cmX/mrJ/x89Di0&#13;&#10;/sk/0i/4B1gP1P8Ar+1F7Q9KOu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kJ3J/x8&#13;&#10;Wf8A+11Vf9b5Pcy2H9hH/wA00/46OgLcf2jf6Zv8J6zj6D/W9svtX0z13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0CfaNJW4/K4DcuNnfHOZDiq3IQ&#13;&#10;MEZdRuhckWK6NYu1xwAfx797917qDj6Z+vNzRZjJZFMhgNzQtT/xOCMRhZGZJUeWJfSBYHlL+ksb&#13;&#10;D6e/e/de6HeOSOaOOaJ0lilQSRSRkFWVhdWUjggg3B/Pv3v3XuuTMqKzuyqiqWZmNgAOSSTwAB79&#13;&#10;7917oFooKPdu6svuTJTwTbW20PBQyclS8AV3YAAh4mZnYkAlrIB+ke/e/de6ddlYOhyuRr98yxs5&#13;&#10;ra+cYOCQWWKEMUMqj/Vuwa30sLkC7ce9+690Kv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oOuw8FLXUdHnaGIyZPbs33iJHfVJDwZFXSVJdNIdRfmzL&#13;&#10;zq9+9+690H+8q6Kqx+29+YKt+1zr1Ax0gp00tOyqbsEOssFK6dLagUcIxuLH3v3XusWMyEmxKbOz&#13;&#10;ZeEtvDL42Ktp3nIaQtUSTgKebnQ6o0irySLE+kW97917oVdi4evxeIepzDvJmcxUfxHINJ+pboqx&#13;&#10;xHgAGNFFxbhiRyAPfvfuvdLX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oAqtdu7byNfuhIYp6ityUw2th/UYg0dknqwo/M08TCIcKBoK3upT3v3XuuW2D/H94pld10dT&#13;&#10;Q1KxGfBU+UR4llkLhlWHWiiQU6glBck31WuD797917oe/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4uGKMEbQxUhXtextwbH62Pv3v3XuibU2cnizcVTkWeCXHYx8PQSaQ7UjR07w07hQFu0UtmJsWBJ&#13;&#10;cAuAD737r3WGaSUJPUjN1tZJR1cJxsoaQiSRQDPKjOweJY2cFGZVZtS3CtqX3737r3RxcdLNUY+h&#13;&#10;nqF01E1HFLOv9HZFLD8fRiffvfuvdTP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QQbu6sizGQfMYWopaOsnk81XR1isYJZL3L3QFkLn9Y0kMeeDe/v&#13;&#10;fuvdNm3+pJoMn/ENwVdDLEsxmFBjfIyOSSdDvKqERG9mWxLD06gCb+9+690OQAAAAsBwAP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PdtD/j09r/+G7Rf+40XuHdz/wByZf8AmrJ/x89Di0/sk/0i/wCAdYD9T/r+1F7Q&#13;&#10;9KOu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kJ3J/x8Wf/wC11Vf9b5Pcy2H9hH/z&#13;&#10;TT/jo6Atx/aN/pm/wnrOPoP9b2y+1fTPXf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z3bQ/49Pa//AIbtF/7jRe4d3P8A3Jl/5qyf8fPQ4tP7JP8A&#13;&#10;SL/gHWA/U/6/tRe0PSjrr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ZCdyf8fFn/wDt&#13;&#10;dVX/AFvk9zLYf2Ef/NNP+OjoC3H9o3+mb/Ces4+g/wBb2y+1fTPXf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z3bQ/wCPT2v/AOG7Rf8AuNF7h3c/&#13;&#10;9yZf+asn/Hz0OLT+yT/SL/gHWA/U/wCv7UXtD0o66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2Qncn/HxZ/wD7XVV/1vk9zLYf2Ef/ADTT/jo6Atx/aN/pm/wnrOPoP9b2y+1fTPXf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z3bQ/49Pa&#13;&#10;/wD4btF/7jRe4d3P/cmX/mrJ/wAfPQ4tP7JP9Iv+AdYD9T/r+1F7Q9KOu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kJ3J/wAfFn/+11Vf9b5Pcy2H9hH/AM00/wCOjoC3H9o3+mb/AAnr&#13;&#10;OPoP9b2y+1fTPXf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z3bQ/49Pa//hu0X/uNF7h3c/8AcmX/AJqyf8fPQ4tP7JP9Iv8AgHWA/U/6/tRe0PSj&#13;&#10;rr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ZCdyf8fFn/8AtdVX/W+T3Mth/YR/800/&#13;&#10;46OgLcf2jf6Zv8J6zj6D/W9svtX0z13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s920P+PT2v/wCG7Rf+40XuHdz/ANyZf+asn/Hz0OLT+yT/AEi/&#13;&#10;4B1gP1P+v7UXtD0o66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" stroked="f" strokeweight="1pt">
                <v:fill r:id="rId15" o:title="" recolor="t" rotate="t" type="frame"/>
                <w10:wrap anchorx="margin" anchory="margin"/>
              </v:rect>
            </w:pict>
          </mc:Fallback>
        </mc:AlternateContent>
      </w:r>
    </w:p>
    <w:p w:rsidR="0034594A" w:rsidRDefault="0034594A">
      <w:r>
        <w:br w:type="page"/>
      </w:r>
    </w:p>
    <w:p w:rsidR="0034594A" w:rsidRDefault="006035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F1A74A8" wp14:editId="40EBE8C8">
                <wp:simplePos x="0" y="0"/>
                <wp:positionH relativeFrom="column">
                  <wp:posOffset>-132080</wp:posOffset>
                </wp:positionH>
                <wp:positionV relativeFrom="paragraph">
                  <wp:posOffset>-264160</wp:posOffset>
                </wp:positionV>
                <wp:extent cx="3444240" cy="641096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4240" cy="6410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Dear &lt;&lt;Chapter Name&gt;&gt; Alumna,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 am pleased to invite you to join an online celebration in honor of our &lt;&lt;number&gt;&gt; anniversary!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Pr="00603592" w:rsidRDefault="00603592" w:rsidP="00603592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603592">
                              <w:rPr>
                                <w:rFonts w:ascii="Cambria" w:hAnsi="Cambria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Click &lt;&lt;HERE&gt;&gt; at &lt;&lt;time including time zone&gt;&gt; on &lt;&lt;day/date/year&gt;&gt; for a special presentation and a surprise guest appearance.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We can’t wait to “see” you then. In the meantime, we are gathering photos from sisters across generations. Please scan and email photos you want to share to &lt;</w:t>
                            </w:r>
                            <w:hyperlink r:id="rId16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&gt; by &lt;&lt;date&gt;&gt;. You’ll want to be part of this historical e-photo album.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If you have questions, please call &lt;&lt;phone&gt;&gt; or email </w:t>
                            </w:r>
                            <w:hyperlink r:id="rId17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In Pi Phi,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&lt;&lt;Name&gt;&gt;</w:t>
                            </w:r>
                          </w:p>
                          <w:p w:rsidR="00603592" w:rsidRPr="002D6D4A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A74A8" id="Text Box 14" o:spid="_x0000_s1028" type="#_x0000_t202" style="position:absolute;margin-left:-10.4pt;margin-top:-20.8pt;width:271.2pt;height:504.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" filled="f" stroked="f" strokeweight=".5pt">
                <v:textbox>
                  <w:txbxContent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Dear &lt;&lt;Chapter Name&gt;&gt; Alumna,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 am pleased to invite you to join an online celebration in honor of our &lt;&lt;number&gt;&gt; anniversary!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Pr="00603592" w:rsidRDefault="00603592" w:rsidP="00603592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 w:rsidRPr="00603592">
                        <w:rPr>
                          <w:rFonts w:ascii="Cambria" w:hAnsi="Cambria"/>
                          <w:b/>
                          <w:bCs/>
                          <w:color w:val="C00000"/>
                          <w:sz w:val="24"/>
                          <w:szCs w:val="24"/>
                        </w:rPr>
                        <w:t>Click &lt;&lt;HERE&gt;&gt; at &lt;&lt;time including time zone&gt;&gt; on &lt;&lt;day/date/year&gt;&gt; for a special presentation and a surprise guest appearance.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We can’t wait to “see” you then. In the meantime, we are gathering photos from sisters across generations. Please scan and email photos you want to share to &lt;</w:t>
                      </w:r>
                      <w:hyperlink r:id="rId18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&gt; by &lt;&lt;date&gt;&gt;. You’ll want to be part of this historical e-photo album.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If you have questions, please call &lt;&lt;phone&gt;&gt; or email </w:t>
                      </w:r>
                      <w:hyperlink r:id="rId19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In Pi Phi,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&lt;&lt;Name&gt;&gt;</w:t>
                      </w:r>
                    </w:p>
                    <w:p w:rsidR="00603592" w:rsidRPr="002D6D4A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594A"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244160B" wp14:editId="58D3D2E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029200" cy="7772400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7772400"/>
                        </a:xfrm>
                        <a:prstGeom prst="rect">
                          <a:avLst/>
                        </a:prstGeom>
                        <a:blipFill>
                          <a:blip r:embed="rId2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601395" id="Rectangle 3" o:spid="_x0000_s1026" style="position:absolute;margin-left:0;margin-top:0;width:396pt;height:612pt;z-index:-2516531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P/////////////////////////////////////////r0f//////&#13;&#10;///////////////////////////////////36f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hzdf/////////&#13;&#10;/////////////////////////////92vlrf0/////////////////////////////////////8WM&#13;&#10;aKfn/////////////////////////////////////8yciaTn////////////////////////////&#13;&#10;//////////rOu8b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cxb31/////////////////////////////////////7+TeoXF&#13;&#10;////////////////////////////////////25BbPWWo9v//////////////////////////////&#13;&#10;///+vHU0AFSb6//////////////////////////////////TlH5JLE6a7P//////////////////&#13;&#10;/////////////9jUyrN+ZW2l+f////////////////////////////////////TFrq/J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3l4+Pk5ujt8fn/////////////////////////&#13;&#10;/////bGUkpKVmZ2jqbK80O3//////////////////////////51TR0lNUVZgc4qv1vz/////////&#13;&#10;/////////////////7JWABo1UG2LrtL3/////////////////////////////81vPl97mbfX+f//&#13;&#10;/////////////////////////////+6fg6bC4f/////////////////////////////////////j&#13;&#10;zu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" stroked="f" strokeweight="1pt">
                <v:fill r:id="rId21" o:title="" recolor="t" rotate="t" type="frame"/>
                <w10:wrap anchorx="margin" anchory="margin"/>
              </v:rect>
            </w:pict>
          </mc:Fallback>
        </mc:AlternateContent>
      </w:r>
    </w:p>
    <w:p w:rsidR="0034594A" w:rsidRDefault="0034594A">
      <w:r>
        <w:br w:type="page"/>
      </w:r>
    </w:p>
    <w:p w:rsidR="0034594A" w:rsidRDefault="0034594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2BA97528" wp14:editId="5D6383C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029200" cy="7772400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7772400"/>
                        </a:xfrm>
                        <a:prstGeom prst="rect">
                          <a:avLst/>
                        </a:prstGeom>
                        <a:blipFill>
                          <a:blip r:embed="rId2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BC8402" id="Rectangle 4" o:spid="_x0000_s1026" style="position:absolute;margin-left:0;margin-top:0;width:396pt;height:612pt;z-index:-251651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0/////////////////////////////////////////+vR////////&#13;&#10;//////////////////////////////////fp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HN1///////////&#13;&#10;////////////////////////////3a+Wt/T/////////////////////////////////////xYxo&#13;&#10;p+f/////////////////////////////////////zJyJpOf/////////////////////////////&#13;&#10;////////+s67xv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zFvfX/////////////////////////////////////v5N6hcX/&#13;&#10;///////////////////////////////////bkFs9Zaj2////////////////////////////////&#13;&#10;//68dTQAVJvr/////////////////////////////////9OUfkksTprs////////////////////&#13;&#10;////////////2NTKs35lbaX5////////////////////////////////////9MWur8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Xj4+Tm6O3x+f//////////////////////////&#13;&#10;///9sZSSkpWZnaOpsrzQ7f//////////////////////////nVNHSU1RVmBziq/W/P//////////&#13;&#10;////////////////slYAGjVQbYuu0vf/////////////////////////////zW8+X3uZt9f5////&#13;&#10;////////////////////////////7p+DpsLh/////////////////////////////////////+PO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" stroked="f" strokeweight="1pt">
                <v:fill r:id="rId23" o:title="" recolor="t" rotate="t" type="frame"/>
                <w10:wrap anchorx="margin" anchory="margin"/>
              </v:rect>
            </w:pict>
          </mc:Fallback>
        </mc:AlternateContent>
      </w:r>
    </w:p>
    <w:p w:rsidR="0034594A" w:rsidRDefault="00603592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B4B7E98" wp14:editId="6346490C">
                <wp:simplePos x="0" y="0"/>
                <wp:positionH relativeFrom="column">
                  <wp:posOffset>-416560</wp:posOffset>
                </wp:positionH>
                <wp:positionV relativeFrom="paragraph">
                  <wp:posOffset>923290</wp:posOffset>
                </wp:positionV>
                <wp:extent cx="4033520" cy="540512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3520" cy="5405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Dear &lt;&lt;Chapter Name&gt;&gt; Alumna,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 am pleased to invite you to join an online celebration in honor of our &lt;&lt;number&gt;&gt; anniversary!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Pr="00603592" w:rsidRDefault="00603592" w:rsidP="00603592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603592">
                              <w:rPr>
                                <w:rFonts w:ascii="Cambria" w:hAnsi="Cambria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Click &lt;&lt;HERE&gt;&gt; at &lt;&lt;time including time zone&gt;&gt; on &lt;&lt;day/date/year&gt;&gt; for a special presentation and a surprise guest appearance.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We can’t wait to “see” you then. In the meantime, we are gathering photos from sisters across generations. Please scan and email photos you want to share to &lt;</w:t>
                            </w:r>
                            <w:hyperlink r:id="rId24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&gt; by &lt;&lt;date&gt;&gt;. You’ll want to be part of this historical e-photo album.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If you have questions, please call &lt;&lt;phone&gt;&gt; or email </w:t>
                            </w:r>
                            <w:hyperlink r:id="rId25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In Pi Phi,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&lt;&lt;Name&gt;&gt;</w:t>
                            </w:r>
                          </w:p>
                          <w:p w:rsidR="00603592" w:rsidRPr="002D6D4A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B7E98" id="Text Box 15" o:spid="_x0000_s1029" type="#_x0000_t202" style="position:absolute;margin-left:-32.8pt;margin-top:72.7pt;width:317.6pt;height:425.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" filled="f" stroked="f" strokeweight=".5pt">
                <v:textbox>
                  <w:txbxContent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Dear &lt;&lt;Chapter Name&gt;&gt; Alumna,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 am pleased to invite you to join an online celebration in honor of our &lt;&lt;number&gt;&gt; anniversary!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Pr="00603592" w:rsidRDefault="00603592" w:rsidP="00603592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 w:rsidRPr="00603592">
                        <w:rPr>
                          <w:rFonts w:ascii="Cambria" w:hAnsi="Cambria"/>
                          <w:b/>
                          <w:bCs/>
                          <w:color w:val="C00000"/>
                          <w:sz w:val="24"/>
                          <w:szCs w:val="24"/>
                        </w:rPr>
                        <w:t>Click &lt;&lt;HERE&gt;&gt; at &lt;&lt;time including time zone&gt;&gt; on &lt;&lt;day/date/year&gt;&gt; for a special presentation and a surprise guest appearance.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We can’t wait to “see” you then. In the meantime, we are gathering photos from sisters across generations. Please scan and email photos you want to share to &lt;</w:t>
                      </w:r>
                      <w:hyperlink r:id="rId26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&gt; by &lt;&lt;date&gt;&gt;. You’ll want to be part of this historical e-photo album.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If you have questions, please call &lt;&lt;phone&gt;&gt; or email </w:t>
                      </w:r>
                      <w:hyperlink r:id="rId27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In Pi Phi,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&lt;&lt;Name&gt;&gt;</w:t>
                      </w:r>
                    </w:p>
                    <w:p w:rsidR="00603592" w:rsidRPr="002D6D4A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594A">
        <w:br w:type="page"/>
      </w:r>
    </w:p>
    <w:p w:rsidR="0034594A" w:rsidRDefault="006035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8A91DA7" wp14:editId="232236EF">
                <wp:simplePos x="0" y="0"/>
                <wp:positionH relativeFrom="column">
                  <wp:posOffset>-416560</wp:posOffset>
                </wp:positionH>
                <wp:positionV relativeFrom="paragraph">
                  <wp:posOffset>-406400</wp:posOffset>
                </wp:positionV>
                <wp:extent cx="4033520" cy="561848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3520" cy="5618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Dear &lt;&lt;Chapter Name&gt;&gt; Alumna,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 am pleased to invite you to join an online celebration in honor of our &lt;&lt;number&gt;&gt; anniversary!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Pr="00603592" w:rsidRDefault="00603592" w:rsidP="00603592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603592">
                              <w:rPr>
                                <w:rFonts w:ascii="Cambria" w:hAnsi="Cambria"/>
                                <w:b/>
                                <w:bCs/>
                                <w:color w:val="0070C0"/>
                                <w:sz w:val="24"/>
                                <w:szCs w:val="24"/>
                              </w:rPr>
                              <w:t>Click &lt;&lt;HERE&gt;&gt; at &lt;&lt;time including time zone&gt;&gt; on &lt;&lt;day/date/year&gt;&gt; for a special presentation and a surprise guest appearance.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We can’t wait to “see” you then. In the meantime, we are gathering photos from sisters across generations. Please scan and email photos you want to share to &lt;</w:t>
                            </w:r>
                            <w:hyperlink r:id="rId28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&gt; by &lt;&lt;date&gt;&gt;. You’ll want to be part of this historical e-photo album.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If you have questions, please call &lt;&lt;phone&gt;&gt; or email </w:t>
                            </w:r>
                            <w:hyperlink r:id="rId29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In Pi Phi,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&lt;&lt;Name&gt;&gt;</w:t>
                            </w:r>
                          </w:p>
                          <w:p w:rsidR="00603592" w:rsidRPr="002D6D4A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A91DA7" id="Text Box 16" o:spid="_x0000_s1030" type="#_x0000_t202" style="position:absolute;margin-left:-32.8pt;margin-top:-32pt;width:317.6pt;height:442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" filled="f" stroked="f" strokeweight=".5pt">
                <v:textbox>
                  <w:txbxContent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Dear &lt;&lt;Chapter Name&gt;&gt; Alumna,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 am pleased to invite you to join an online celebration in honor of our &lt;&lt;number&gt;&gt; anniversary!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Pr="00603592" w:rsidRDefault="00603592" w:rsidP="00603592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0070C0"/>
                          <w:sz w:val="24"/>
                          <w:szCs w:val="24"/>
                        </w:rPr>
                      </w:pPr>
                      <w:r w:rsidRPr="00603592">
                        <w:rPr>
                          <w:rFonts w:ascii="Cambria" w:hAnsi="Cambria"/>
                          <w:b/>
                          <w:bCs/>
                          <w:color w:val="0070C0"/>
                          <w:sz w:val="24"/>
                          <w:szCs w:val="24"/>
                        </w:rPr>
                        <w:t>Click &lt;&lt;HERE&gt;&gt; at &lt;&lt;time including time zone&gt;&gt; on &lt;&lt;day/date/year&gt;&gt; for a special presentation and a surprise guest appearance.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We can’t wait to “see” you then. In the meantime, we are gathering photos from sisters across generations. Please scan and email photos you want to share to &lt;</w:t>
                      </w:r>
                      <w:hyperlink r:id="rId30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&gt; by &lt;&lt;date&gt;&gt;. You’ll want to be part of this historical e-photo album.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If you have questions, please call &lt;&lt;phone&gt;&gt; or email </w:t>
                      </w:r>
                      <w:hyperlink r:id="rId31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In Pi Phi,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&lt;&lt;Name&gt;&gt;</w:t>
                      </w:r>
                    </w:p>
                    <w:p w:rsidR="00603592" w:rsidRPr="002D6D4A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594A"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2F26935F" wp14:editId="6D14F27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029200" cy="777240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7772400"/>
                        </a:xfrm>
                        <a:prstGeom prst="rect">
                          <a:avLst/>
                        </a:prstGeom>
                        <a:blipFill>
                          <a:blip r:embed="rId3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66EC26" id="Rectangle 5" o:spid="_x0000_s1026" style="position:absolute;margin-left:0;margin-top:0;width:396pt;height:612pt;z-index:-251649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0/////////////////////////////////////////+vR////////&#13;&#10;//////////////////////////////////fp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HN1///////////&#13;&#10;////////////////////////////3a+Wt/T/////////////////////////////////////xYxo&#13;&#10;p+f/////////////////////////////////////zJyJpOf/////////////////////////////&#13;&#10;////////+s67xv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zFvfX/////////////////////////////////////v5N6hcX/&#13;&#10;///////////////////////////////////bkFs9Zaj2////////////////////////////////&#13;&#10;//68dTQAVJvr/////////////////////////////////9OUfkksTprs////////////////////&#13;&#10;////////////2NTKs35lbaX5////////////////////////////////////9MWur8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Xj4+Tm6O3x+f//////////////////////////&#13;&#10;///9sZSSkpWZnaOpsrzQ7f//////////////////////////nVNHSU1RVmBziq/W/P//////////&#13;&#10;////////////////slYAGjVQbYuu0vf/////////////////////////////zW8+X3uZt9f5////&#13;&#10;////////////////////////////7p+DpsLh/////////////////////////////////////+PO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" stroked="f" strokeweight="1pt">
                <v:fill r:id="rId33" o:title="" recolor="t" rotate="t" type="frame"/>
                <w10:wrap anchorx="margin" anchory="margin"/>
              </v:rect>
            </w:pict>
          </mc:Fallback>
        </mc:AlternateContent>
      </w:r>
    </w:p>
    <w:p w:rsidR="0034594A" w:rsidRDefault="0034594A">
      <w:r>
        <w:br w:type="page"/>
      </w:r>
    </w:p>
    <w:p w:rsidR="0034594A" w:rsidRDefault="006035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322D719" wp14:editId="041AF8EF">
                <wp:simplePos x="0" y="0"/>
                <wp:positionH relativeFrom="column">
                  <wp:posOffset>-81280</wp:posOffset>
                </wp:positionH>
                <wp:positionV relativeFrom="paragraph">
                  <wp:posOffset>-477520</wp:posOffset>
                </wp:positionV>
                <wp:extent cx="4033520" cy="582168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3520" cy="5821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Dear &lt;&lt;Chapter Name&gt;&gt; Alumna,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 am pleased to invite you to join an online celebration in honor of our &lt;&lt;number&gt;&gt; anniversary!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Pr="00603592" w:rsidRDefault="00603592" w:rsidP="00603592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603592">
                              <w:rPr>
                                <w:rFonts w:ascii="Cambria" w:hAnsi="Cambria"/>
                                <w:b/>
                                <w:bCs/>
                                <w:color w:val="0070C0"/>
                                <w:sz w:val="24"/>
                                <w:szCs w:val="24"/>
                              </w:rPr>
                              <w:t>Click &lt;&lt;HERE&gt;&gt; at &lt;&lt;time including time zone&gt;&gt; on &lt;&lt;day/date/year&gt;&gt; for a special presentation and a surprise guest appearance.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We can’t wait to “see” you then. In the meantime, we are gathering photos from sisters across generations. Please scan and email photos you want to share to &lt;</w:t>
                            </w:r>
                            <w:hyperlink r:id="rId34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&gt; by &lt;&lt;date&gt;&gt;. You’ll want to be part of this historical e-photo album.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If you have questions, please call &lt;&lt;phone&gt;&gt; or email </w:t>
                            </w:r>
                            <w:hyperlink r:id="rId35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In Pi Phi,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&lt;&lt;Name&gt;&gt;</w:t>
                            </w:r>
                          </w:p>
                          <w:p w:rsidR="00603592" w:rsidRPr="002D6D4A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2D719" id="Text Box 18" o:spid="_x0000_s1031" type="#_x0000_t202" style="position:absolute;margin-left:-6.4pt;margin-top:-37.6pt;width:317.6pt;height:458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" filled="f" stroked="f" strokeweight=".5pt">
                <v:textbox>
                  <w:txbxContent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Dear &lt;&lt;Chapter Name&gt;&gt; Alumna,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 am pleased to invite you to join an online celebration in honor of our &lt;&lt;number&gt;&gt; anniversary!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Pr="00603592" w:rsidRDefault="00603592" w:rsidP="00603592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0070C0"/>
                          <w:sz w:val="24"/>
                          <w:szCs w:val="24"/>
                        </w:rPr>
                      </w:pPr>
                      <w:r w:rsidRPr="00603592">
                        <w:rPr>
                          <w:rFonts w:ascii="Cambria" w:hAnsi="Cambria"/>
                          <w:b/>
                          <w:bCs/>
                          <w:color w:val="0070C0"/>
                          <w:sz w:val="24"/>
                          <w:szCs w:val="24"/>
                        </w:rPr>
                        <w:t>Click &lt;&lt;HERE&gt;&gt; at &lt;&lt;time including time zone&gt;&gt; on &lt;&lt;day/date/year&gt;&gt; for a special presentation and a surprise guest appearance.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We can’t wait to “see” you then. In the meantime, we are gathering photos from sisters across generations. Please scan and email photos you want to share to &lt;</w:t>
                      </w:r>
                      <w:hyperlink r:id="rId36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&gt; by &lt;&lt;date&gt;&gt;. You’ll want to be part of this historical e-photo album.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If you have questions, please call &lt;&lt;phone&gt;&gt; or email </w:t>
                      </w:r>
                      <w:hyperlink r:id="rId37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In Pi Phi,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&lt;&lt;Name&gt;&gt;</w:t>
                      </w:r>
                    </w:p>
                    <w:p w:rsidR="00603592" w:rsidRPr="002D6D4A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4594A" w:rsidRDefault="0034594A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2F6C9DFD" wp14:editId="097F331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029200" cy="7772400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7772400"/>
                        </a:xfrm>
                        <a:prstGeom prst="rect">
                          <a:avLst/>
                        </a:prstGeom>
                        <a:blipFill>
                          <a:blip r:embed="rId3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FF0BA4" id="Rectangle 6" o:spid="_x0000_s1026" style="position:absolute;margin-left:0;margin-top:0;width:396pt;height:612pt;z-index:-2516469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P/////////////////////////////////////////r0f//////&#13;&#10;///////////////////////////////////36f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hzdf/////////&#13;&#10;/////////////////////////////92vlrf0/////////////////////////////////////8WM&#13;&#10;aKfn/////////////////////////////////////8yciaTn////////////////////////////&#13;&#10;//////////rOu8b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cxb31/////////////////////////////////////7+TeoXF&#13;&#10;////////////////////////////////////25BbPWWo9v//////////////////////////////&#13;&#10;///+vHU0AFSb6//////////////////////////////////TlH5JLE6a7P//////////////////&#13;&#10;/////////////9jUyrN+ZW2l+f////////////////////////////////////TFrq/J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3l4+Pk5ujt8fn/////////////////////////&#13;&#10;/////bGUkpKVmZ2jqbK80O3//////////////////////////51TR0lNUVZgc4qv1vz/////////&#13;&#10;/////////////////7JWABo1UG2LrtL3/////////////////////////////81vPl97mbfX+f//&#13;&#10;/////////////////////////////+6fg6bC4f/////////////////////////////////////j&#13;&#10;zu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" stroked="f" strokeweight="1pt">
                <v:fill r:id="rId39" o:title="" recolor="t" rotate="t" type="frame"/>
                <w10:wrap anchorx="margin" anchory="margin"/>
              </v:rect>
            </w:pict>
          </mc:Fallback>
        </mc:AlternateContent>
      </w:r>
      <w:r>
        <w:br w:type="page"/>
      </w:r>
    </w:p>
    <w:p w:rsidR="0034594A" w:rsidRDefault="0034594A"/>
    <w:p w:rsidR="0034594A" w:rsidRDefault="00603592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1C206B3" wp14:editId="1B70A45E">
                <wp:simplePos x="0" y="0"/>
                <wp:positionH relativeFrom="column">
                  <wp:posOffset>-396240</wp:posOffset>
                </wp:positionH>
                <wp:positionV relativeFrom="paragraph">
                  <wp:posOffset>344170</wp:posOffset>
                </wp:positionV>
                <wp:extent cx="3972560" cy="554736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2560" cy="5547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Dear &lt;&lt;Chapter Name&gt;&gt; Alumna,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 am pleased to invite you to join an online celebration in honor of our &lt;&lt;number&gt;&gt; anniversary!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Pr="00603592" w:rsidRDefault="00603592" w:rsidP="00603592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603592">
                              <w:rPr>
                                <w:rFonts w:ascii="Cambria" w:hAnsi="Cambria"/>
                                <w:b/>
                                <w:bCs/>
                                <w:color w:val="C00000"/>
                                <w:sz w:val="24"/>
                                <w:szCs w:val="24"/>
                              </w:rPr>
                              <w:t>Click &lt;&lt;HERE&gt;&gt; at &lt;&lt;time including time zone&gt;&gt; on &lt;&lt;day/date/year&gt;&gt; for a special presentation and a surprise guest appearance.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We can’t wait to “see” you then. In the meantime, we are gathering photos from sisters across generations. Please scan and email photos you want to share to &lt;</w:t>
                            </w:r>
                            <w:hyperlink r:id="rId40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&gt; by &lt;&lt;date&gt;&gt;. You’ll want to be part of this historical e-photo album.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If you have questions, please call &lt;&lt;phone&gt;&gt; or email </w:t>
                            </w:r>
                            <w:hyperlink r:id="rId41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In Pi Phi,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&lt;&lt;Name&gt;&gt;</w:t>
                            </w:r>
                          </w:p>
                          <w:p w:rsidR="00603592" w:rsidRPr="002D6D4A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206B3" id="Text Box 19" o:spid="_x0000_s1032" type="#_x0000_t202" style="position:absolute;margin-left:-31.2pt;margin-top:27.1pt;width:312.8pt;height:436.8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" filled="f" stroked="f" strokeweight=".5pt">
                <v:textbox>
                  <w:txbxContent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Dear &lt;&lt;Chapter Name&gt;&gt; Alumna,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 am pleased to invite you to join an online celebration in honor of our &lt;&lt;number&gt;&gt; anniversary!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Pr="00603592" w:rsidRDefault="00603592" w:rsidP="00603592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C00000"/>
                          <w:sz w:val="24"/>
                          <w:szCs w:val="24"/>
                        </w:rPr>
                      </w:pPr>
                      <w:r w:rsidRPr="00603592">
                        <w:rPr>
                          <w:rFonts w:ascii="Cambria" w:hAnsi="Cambria"/>
                          <w:b/>
                          <w:bCs/>
                          <w:color w:val="C00000"/>
                          <w:sz w:val="24"/>
                          <w:szCs w:val="24"/>
                        </w:rPr>
                        <w:t>Click &lt;&lt;HERE&gt;&gt; at &lt;&lt;time including time zone&gt;&gt; on &lt;&lt;day/date/year&gt;&gt; for a special presentation and a surprise guest appearance.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We can’t wait to “see” you then. In the meantime, we are gathering photos from sisters across generations. Please scan and email photos you want to share to &lt;</w:t>
                      </w:r>
                      <w:hyperlink r:id="rId42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&gt; by &lt;&lt;date&gt;&gt;. You’ll want to be part of this historical e-photo album.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If you have questions, please call &lt;&lt;phone&gt;&gt; or email </w:t>
                      </w:r>
                      <w:hyperlink r:id="rId43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In Pi Phi,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&lt;&lt;Name&gt;&gt;</w:t>
                      </w:r>
                    </w:p>
                    <w:p w:rsidR="00603592" w:rsidRPr="002D6D4A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594A"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3EA33ADB" wp14:editId="640ADC2C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029200" cy="7772400"/>
                <wp:effectExtent l="0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7772400"/>
                        </a:xfrm>
                        <a:prstGeom prst="rect">
                          <a:avLst/>
                        </a:prstGeom>
                        <a:blipFill>
                          <a:blip r:embed="rId4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65AADB" id="Rectangle 7" o:spid="_x0000_s1026" style="position:absolute;margin-left:0;margin-top:0;width:396pt;height:612pt;z-index:-251644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0/////////////////////////////////////////+vR////////&#13;&#10;//////////////////////////////////fp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HN1///////////&#13;&#10;////////////////////////////3a+Wt/T/////////////////////////////////////xYxo&#13;&#10;p+f/////////////////////////////////////zJyJpOf/////////////////////////////&#13;&#10;////////+s67xv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zFvfX/////////////////////////////////////v5N6hcX/&#13;&#10;///////////////////////////////////bkFs9Zaj2////////////////////////////////&#13;&#10;//68dTQAVJvr/////////////////////////////////9OUfkksTprs////////////////////&#13;&#10;////////////2NTKs35lbaX5////////////////////////////////////9MWur8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Xj4+Tm6O3x+f//////////////////////////&#13;&#10;///9sZSSkpWZnaOpsrzQ7f//////////////////////////nVNHSU1RVmBziq/W/P//////////&#13;&#10;////////////////slYAGjVQbYuu0vf/////////////////////////////zW8+X3uZt9f5////&#13;&#10;////////////////////////////7p+DpsLh/////////////////////////////////////+PO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0z7h3DgNo4HM7p3XnM&#13;&#10;PtjbG3MXPnNw7j3DUw0VBQUVLE01TWVtZUvFT0tLTQo0kssrrHGilnYKCffvfuvdUw7v/nndHNR7&#13;&#10;x3V8efin85fmB0zsaiyWQzXyg6K2dhqPqqSLDJry747fe+d0bPxeZjoXSWHzY4VdPPPC8dPNKGia&#13;&#10;T3v3Xui8fDH/AIVN/wAq/wCYvadL01U7h7Z+Lm+cxXx4jaY+U+Kw+DxOXrpXZFoIM5hdwbixeOq9&#13;&#10;a6VXKzY5ZpWSCnead1iPvfuvdbHv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qgH/hUd&#13;&#10;/wBuKPnN/wCUy/8Afxdfe/e/de6D/wD4Sf8A/bkr45f+JA7E/wDe4zfv3v3Xutj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oP+2f+ZV9l/wDiP8z/AO66p9+9+691oh/8IY/+6on/AJRP/wCa5797917rf8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QD/AMKjv+3FHzm/8pl/7+Lr&#13;&#10;73737r3Qf/8ACT//ALclfHL/AMSB2J/73Gb9+9+691phf8K8f+3yW9f/ABAGxP8A3Aqvfvfuvdaw&#13;&#10;X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Q/&#13;&#10;/E//ALKm+NX/AIn/AGb/AO9Fjffvfuvdfc57Z/5lX2X/AOI/zP8A7rqn3737r3WiH/whj/7qif8A&#13;&#10;lE//AJrnv3v3Xut/z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oB/4VHf8Abij5zf8AlMv/AH8XX3v3v3Xug/8A+En/AP25K+OX/iQOxP8A3uM37979&#13;&#10;17rTC/4V4/8Ab5Lev/iANif+4FV797917qoH+U7/ANvTf5af/i//AE3/AO/F25797917r7fP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fME/wCFq3/b03oP/wAUA2t/78XtX3737r3WsD8T/wDsqb41f+J/2b/70WN9&#13;&#10;+9+6919zntn/AJlX2X/4j/M/+66p9+9+691oh/8ACGP/ALqif+UT/wDmue/e/de63/P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UA/8Kjv+3FHzm/8pl/7+Lr73737r3Qf&#13;&#10;/wDCT/8A7clfHL/xIHYn/vcZv3737r3WmF/wrx/7fJb1/wDEAbE/9wKr3737r3VQP8p3/t6b/LT/&#13;&#10;APF/+m//AH4u3Pfvfuvdfb5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+&#13;&#10;YJ/wtW/7em9B/wDigG1v/fi9q+/e/de61gfif/2VN8av/E/7N/8Aeixvv3v3Xuvuc9s/8yr7L/8A&#13;&#10;Ef5n/wB11T797917rRD/AOEMf/dUT/yif/zXPfvfuvdb/n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qAf+FR3/AG4o+c3/AJTL/wB/F19797917oP/APhJ/wD9uSvjl/4k&#13;&#10;DsT/AN7jN+/e/de60wv+FeP/AG+S3r/4gDYn/uBVe/e/de6qB/lO/wDb03+Wn/4v/wBN/wDvxdue&#13;&#10;/e/de6+3z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+&#13;&#10;YJ/wtW/7em9B/wDigG1v/fi9q+/e/de61gfif/2VN8av/E/7N/8Aeixvv3v3Xuvuc9s/8yr7L/8A&#13;&#10;Ef5n/wB11T797917rRD/AOEMf/dUT/yif/zXPfvfuvdb/n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qAf+FR3/AG4o+c3/AJTL/wB/F19797917oP/APhJ/wD9uSvjl/4k&#13;&#10;DsT/AN7jN+/e/de60wv+FeP/AG+S3r/4gDYn/uBVe/e/de6qB/lO/wDb03+Wn/4v/wBN/wDvxdue&#13;&#10;/e/de6+3z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5gn/AAtW/wC3pvQf/igG1v8A34vavv3v3Xut&#13;&#10;YH4n/wDZU3xq/wDE/wCzf/eixvv3v3Xuvuc9s/8AMq+y/wDxH+Z/911T797917rRD/4Qx/8AdUT/&#13;&#10;AMon/wDNc9+9+691v+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oB/&#13;&#10;4VHf9uKPnN/5TL/38XX3v3v3Xug//wCEn/8A25K+OX/iQOxP/e4zfv3v3XutML/hXj/2+S3r/wCI&#13;&#10;A2J/7gVXv3v3Xuqgf5Tv/b03+Wn/AOL/APTf/vxdue/e/de6+3z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z&#13;&#10;BP8Ahat/29N6D/8AFANrf+/F7V9+9+691rA/E/8A7Km+NX/if9m/+9Fjffvfuvdfc57Z/wCZV9l/&#13;&#10;+I/zP/uuqffvfuvdaIf/AAhj/wC6on/lE/8A5rnv3v3Xut/z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VAP/Co7/txR85v/KZf+/i6+9+9+690H/8Awk//AO3JXxy/8SB2&#13;&#10;J/73Gb9+9+691phf8K8f+3yW9f8AxAGxP/cCq9+9+691UD/Kd/7em/y0/wDxf/pv/wB+Ltz3737r&#13;&#10;3X2+f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fME/wCFq3/b03oP&#13;&#10;/wAUA2t/78XtX3737r3WsD8T/wDsqb41f+J/2b/70WN9+9+6919zntn/AJlX2X/4j/M/+66p9+9+&#13;&#10;691oh/8ACGP/ALqif+UT/wDmue/e/de63/P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UA/8Kjv+3FHzm/8pl/7+Lr73737r3Qf/wDCT/8A7clfHL/xIHYn/vcZv3737r3W&#13;&#10;mF/wrx/7fJb1/wDEAbE/9wKr3737r3VQP8p3/t6b/LT/APF/+m//AH4u3Pfvfuvdfb5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5gn/C1b/t6b0H/4oBtb/wB+L2r79791&#13;&#10;7rWB+J//AGVN8av/ABP+zf8A3osb797917r7nPbP/Mq+y/8AxH+Z/wDddU+/e/de60Q/+EMf/dUT&#13;&#10;/wAon/8ANc9+9+691v8An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q&#13;&#10;Af8AhUd/24o+c3/lMv8A38XX3v3v3Xug/wD+En//AG5K+OX/AIkDsT/3uM3797917rTC/wCFeP8A&#13;&#10;2+S3r/4gDYn/ALgVXv3v3Xuqgf5Tv/b03+Wn/wCL/wDTf/vxdue/e/de6+3z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mCf8LVv+3pvQf/igG1v/AH4vavv3&#13;&#10;v3XutYH4n/8AZU3xq/8AE/7N/wDeixvv3v3Xuvuc9s/8yr7L/wDEf5n/AN11T797917rRD/4Qx/9&#13;&#10;1RP/ACif/wA1z3737r3W/wC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oB/wCFR3/bij5zf+Uy/wDfxdfe/e/de6D/AP4Sf/8Abkr45f8AiQOxP/e4zfv3v3XutML/AIV4&#13;&#10;/wDb5Lev/iANif8AuBVe/e/de6qB/lO/9vTf5af/AIv/ANN/+/F25797917r7fP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f&#13;&#10;ME/4Wrf9vTeg/wDxQDa3/vxe1ffvfuvdawPxP/7Km+NX/if9m/8AvRY33737r3X3Oe2f+ZV9l/8A&#13;&#10;iP8AM/8AuuqffvfuvdaIf/CGP/uqJ/5RP/5rnv3v3Xut/wA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QD/wAKjv8AtxR85v8AymX/AL+Lr73737r3Qf8A/CT/AP7clfHL&#13;&#10;/wASB2J/73Gb9+9+691phf8ACvH/ALfJb1/8QBsT/wBwKr3737r3VQP8p3/t6b/LT/8AF/8Apv8A&#13;&#10;9+Ltz3737r3X2+f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+YJ/wtW/7em9B/+KAbW/8Afi9q+/e/de61&#13;&#10;gfif/wBlTfGr/wAT/s3/AN6LG+/e/de6+5z2z/zKvsv/AMR/mf8A3XVPv3v3XutEP/hDH/3VE/8A&#13;&#10;KJ//ADXPfvfuvdb/AJ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qgH/&#13;&#10;AIVHf9uKPnN/5TL/AN/F19797917oP8A/hJ//wBuSvjl/wCJA7E/97jN+/e/de60wv8AhXj/ANvk&#13;&#10;t6/+IA2J/wC4FV797917qoH+U7/29N/lp/8Ai/8A03/78Xbnv3v3Xuvt8+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zBP+Fq3/b03oP/AMUA2t/78XtX3737r3WsD8T/&#13;&#10;APsqb41f+J/2b/70WN9+9+6919zntn/mVfZf/iP8z/7rqn3737r3WiH/AMIY/wDuqJ/5RP8A+a57&#13;&#10;97917rf8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QD/wqO/7cUfOb&#13;&#10;/wApl/7+Lr73737r3Qf/APCT/wD7clfHL/xIHYn/AL3Gb9+9+691phf8K8f+3yW9f/EAbE/9wKr3&#13;&#10;737r3VQP8p3/ALem/wAtP/xf/pv/AN+Ltz3737r3X2+f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mCf8LVv+3p&#13;&#10;vQf/AIoBtb/34vavv3v3XutYH4n/APZU3xq/8T/s3/3osb797917r7nPbP8AzKvsv/xH+Z/911T7&#13;&#10;97917rRD/wCEMf8A3VE/8on/APNc9+9+691v+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oB/4VHf9uKPnN/5TL/38XX3v3v3Xug//AOEn/wD25K+OX/iQOxP/AHuM3797&#13;&#10;917rTC/4V4/9vkt6/wDiANif+4FV797917qoH+U7/wBvTf5af/i//Tf/AL8Xbnv3v3Xuvt8+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+YJ/wALVv8At6b0H/4oBtb/AN+L2r797917rWB+J/8A2VN8av8AxP8As3/3osb7&#13;&#10;97917r7nPbP/ADKvsv8A8R/mf/ddU+/e/de60Q/+EMf/AHVE/wDKJ/8AzXPfvfuvdb/n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qAf+FR3/bij5zf+Uy/9/F19797917o&#13;&#10;P/8AhJ//ANuSvjl/4kDsT/3uM3797917rTC/4V4/9vkt6/8AiANif+4FV797917qoH+U7/29N/lp&#13;&#10;/wDi/wD03/78Xbnv3v3Xuvt8+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mCf8AC1b/&#13;&#10;ALem9B/+KAbW/wDfi9q+/e/de61gfif/ANlTfGr/AMT/ALN/96LG+/e/de6+5z2z/wAyr7L/APEf&#13;&#10;5n/3XVPv3v3XutEP/hDH/wB1RP8Ayif/AM1z3737r3W/5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qgH/hUd/24o+c3/lMv/fxdfe/e/de6D//AISf/wDbkr45f+JA7E/9&#13;&#10;7jN+/e/de60wv+FeP/b5Lev/AIgDYn/uBVe/e/de6qB/lO/9vTf5af8A4v8A9N/+/F25797917r7&#13;&#10;fP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zBP+Fq3/b03oP8A8UA2t/78XtX3737r3WsD8T/+ypvjV/4n/Zv/AL0WN9+9+691&#13;&#10;9zntn/mVfZf/AIj/ADP/ALrqn3737r3WiH/whj/7qif+UT/+a5797917rf8AP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UA/8ACo7/ALcUfOb/AMpl/wC/i6+9+9+690H/&#13;&#10;APwk/wD+3JXxy/8AEgdif+9xm/fvfuvdaYX/AArx/wC3yW9f/EAbE/8AcCq9+9+691UD/Kd/7em/&#13;&#10;y0//ABf/AKb/APfi7c9+9+6919vn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5gn/C1b/t6b0H/wCKAbW/&#13;&#10;9+L2r797917rWB+J/wD2VN8av/E/7N/96LG+/e/de6+5z2z/AMyr7L/8R/mf/ddU+/e/de60Q/8A&#13;&#10;hDH/AN1RP/KJ/wDzXPfvfuvdb/n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qAf+FR3/bij5zf+Uy/9/F19797917oP/wDhJ/8A9uSvjl/4kDsT/wB7jN+/e/de60wv+FeP&#13;&#10;/b5Lev8A4gDYn/uBVe/e/de6qB/lO/8Ab03+Wn/4v/03/wC/F25797917r7fP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5gn/C1b/t6b0H/wCKAbW/9+L2r797917r&#13;&#10;WB+J/wD2VN8av/E/7N/96LG+/e/de6+5z2z/AMyr7L/8R/mf/ddU+/e/de60Q/8AhDH/AN1RP/KJ&#13;&#10;/wDzXPfvfuvdb/n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qAf+FR3&#13;&#10;/bij5zf+Uy/9/F19797917oP/wDhJ/8A9uSvjl/4kDsT/wB7jN+/e/de60wv+FeP/b5Lev8A4gDY&#13;&#10;n/uBVe/e/de6qB/lO/8Ab03+Wn/4v/03/wC/F25797917r7fP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fME/4Wrf9vTeg/wDxQDa3/vxe1ffvfuvdawPxP/7Km+NX/if9m/8AvRY3&#13;&#10;3737r3X3Oe2f+ZV9l/8AiP8AM/8AuuqffvfuvdaIf/CGP/uqJ/5RP/5rnv3v3Xut/wA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QD/wAKjv8AtxR85v8AymX/AL+Lr737&#13;&#10;37r3Qf8A/CT/AP7clfHL/wASB2J/73Gb9+9+691phf8ACvH/ALfJb1/8QBsT/wBwKr3737r3VQP8&#13;&#10;p3/t6b/LT/8AF/8Apv8A9+Ltz3737r3X2+f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8wT/hat/wBvTeg//FANrf8Avxe1ffvfuvdawPxP/wCy&#13;&#10;pvjV/wCJ/wBm/wDvRY33737r3X3Oe2f+ZV9l/wDiP8z/AO66p9+9+691oh/8IY/+6on/AJRP/wCa&#13;&#10;5797917rf8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QD/AMKjv+3F&#13;&#10;Hzm/8pl/7+Lr73737r3Qf/8ACT//ALclfHL/AMSB2J/73Gb9+9+691phf8K8f+3yW9f/ABAGxP8A&#13;&#10;3AqvfvfuvdVA/wAp3/t6b/LT/wDF/wDpv/34u3Pfvfuvdfb5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8wT/AIWrf9vTeg//ABQDa3/vxe1ffvfuvdawPxP/AOypvjV/4n/Zv/vRY33737r3X3Oe&#13;&#10;2f8AmVfZf/iP8z/7rqn3737r3WiH/wAIY/8AuqJ/5RP/AOa5797917rf8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QD/wqO/7cUfOb/ymX/v4uvvfvfuvdB//AMJP/wDt&#13;&#10;yV8cv/Egdif+9xm/fvfuvdaYX/CvH/t8lvX/AMQBsT/3AqvfvfuvdVA/ynf+3pv8tP8A8X/6b/8A&#13;&#10;fi7c9+9+6919vn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fME/4Wrf9vTeg/8AxQDa3/vxe1ffvfuvdawPxP8A+ypvjV/4n/Zv/vRY&#13;&#10;33737r3X3Oe2f+ZV9l/+I/zP/uuqffvfuvdaIf8Awhj/AO6on/lE/wD5rnv3v3Xut/z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VAP/Co7/txR85v/ACmX/v4uvvfvfuvd&#13;&#10;B/8A8JP/APtyV8cv/Egdif8AvcZv3737r3WmF/wrx/7fJb1/8QBsT/3AqvfvfuvdVA/ynf8At6b/&#13;&#10;AC0//F/+m/8A34u3Pfvfuvdfb5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zBP8Ahat/29N6D/8AFANrf+/F&#13;&#10;7V9+9+691rA/E/8A7Km+NX/if9m/+9Fjffvfuvdfc57Z/wCZV9l/+I/zP/uuqffvfuvdaIf/AAhj&#13;&#10;/wC6on/lE/8A5rnv3v3Xut/z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VAP/Co7/txR85v/KZf+/i6+9+9+690H/8Awk//AO3JXxy/8SB2J/73Gb9+9+691phf8K8f+3yW&#13;&#10;9f8AxAGxP/cCq9+9+691UD/Kd/7em/y0/wDxf/pv/wB+Ltz3737r3X2+f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5gn/C1b/t6b0H&#13;&#10;/wCKAbW/9+L2r797917rWB+J/wD2VN8av/E/7N/96LG+/e/de6+5z2z/AMyr7L/8R/mf/ddU+/e/&#13;&#10;de60Q/8AhDH/AN1RP/KJ/wDzXPfvfuvdb/n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qAf+FR3/bij5zf+Uy/9/F19797917oP/wDhJ/8A9uSvjl/4kDsT/wB7jN+/e/de&#13;&#10;60wv+FeP/b5Lev8A4gDYn/uBVe/e/de6qB/lO/8Ab03+Wn/4v/03/wC/F25797917r7fP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5gn/C1b/t6b0H/4oBtb/wB+L2r797917rWB+J//AGVN8av/ABP+zf8A3osb&#13;&#10;797917r7nPbP/Mq+y/8AxH+Z/wDddU+/e/de60Q/+EMf/dUT/wAon/8ANc9+9+691v8An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qAf8AhUd/24o+c3/lMv8A38XX3v3v&#13;&#10;3Xug/wD+En//AG5K+OX/AIkDsT/3uM3797917rTC/wCFeP8A2+S3r/4gDYn/ALgVXv3v3Xuqgf5T&#13;&#10;v/b03+Wn/wCL/wDTf/vxdue/e/de6+3z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zBP+Fq3/AG9N6D/8UA2t/wC/F7V9+9+691rA/E//ALKm+NX/AIn/AGb/&#13;&#10;AO9Fjffvfuvdfc57Z/5lX2X/AOI/zP8A7rqn3737r3WiH/whj/7qif8AlE//AJrnv3v3Xut/z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VAP8AwqO/7cUfOb/ymX/v4uvv&#13;&#10;fvfuvdB//wAJP/8AtyV8cv8AxIHYn/vcZv3737r3WmF/wrx/7fJb1/8AEAbE/wDcCq9+9+691UD/&#13;&#10;ACnf+3pv8tP/AMX/AOm//fi7c9+9+6919vn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5gn/AAtW/wC3pvQf/igG1v8A34vavv3v3XutYH4n/wDZU3xq/wDE/wCzf/eixvv3v3Xuvuc9&#13;&#10;s/8AMq+y/wDxH+Z/911T797917rRD/4Qx/8AdUT/AMon/wDNc9+9+691v+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oB/4VHf9uKPnN/5TL/38XX3v3v3Xug//wCEn/8A&#13;&#10;25K+OX/iQOxP/e4zfv3v3XutML/hXj/2+S3r/wCIA2J/7gVXv3v3Xuqgf5Tv/b03+Wn/AOL/APTf&#13;&#10;/vxdue/e/de6+3z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5gn/C1b/t6b0H/AOKAbW/9+L2r797917rWB+J//ZU3xq/8T/s3/wB6LG+/e/de&#13;&#10;6+5z2z/zKvsv/wAR/mf/AHXVPv3v3XutEP8A4Qx/91RP/KJ//Nc9+9+691v+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oB/4VHf8Abij5zf8AlMv/AH8XX3v3v3Xug/8A&#13;&#10;+En/AP25K+OX/iQOxP8A3uM3797917rTC/4V4/8Ab5Lev/iANif+4FV797917qoH+U7/ANvTf5af&#13;&#10;/i//AE3/AO/F25797917r7fP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zBP+Fq3/AG9N6D/8UA2t/wC/F7V9+9+691rA/E//ALKm+NX/AIn/AGb/AO9Fjffvfuvdfc57Z/5l&#13;&#10;X2X/AOI/zP8A7rqn3737r3WiH/whj/7qif8AlE//AJrnv3v3Xut/z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VAP8AwqO/7cUfOb/ymX/v4uvvfvfuvdB//wAJP/8AtyV8&#13;&#10;cv8AxIHYn/vcZv3737r3WmF/wrx/7fJb1/8AEAbE/wDcCq9+9+691UD/ACnf+3pv8tP/AMX/AOm/&#13;&#10;/fi7c9+9+6919vn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fME/4Wrf8Ab03oP/xQ&#13;&#10;Da3/AL8XtX3737r3WsD8T/8Asqb41f8Aif8AZv8A70WN9+9+6919zntn/mVfZf8A4j/M/wDuuqff&#13;&#10;vfuvdaIf/CGP/uqJ/wCUT/8Amue/e/de63/P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UA/wDCo7/txR85v/KZf+/i6+9+9+690H//AAk//wC3JXxy/wDEgdif+9xm/fvf&#13;&#10;uvdaYX/CvH/t8lvX/wAQBsT/ANwKr3737r3VQP8AKd/7em/y0/8Axf8A6b/9+Ltz3737r3X2+f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8wT/hat/29N6D/APFANrf+/F7V9+9+691rA/E//sqb41f+J/2b/wC9Fjffvfuvdfc57Z/5&#13;&#10;lX2X/wCI/wAz/wC66p9+9+691oh/8IY/+6on/lE//mue/e/de63/AD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VAP/AAqO/wC3FHzm/wDKZf8Av4uvvfvfuvdB/wD8JP8A&#13;&#10;/tyV8cv/ABIHYn/vcZv3737r3WmF/wAK8f8At8lvX/xAGxP/AHAqvfvfuvdVA/ynf+3pv8tP/wAX&#13;&#10;/wCm/wD34u3Pfvfuvdfb5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5gn/C1b/t6b0H/wCKAbW/9+L2r797917rWB+J/wD2VN8a&#13;&#10;v/E/7N/96LG+/e/de6+5z2z/AMyr7L/8R/mf/ddU+/e/de60Q/8AhDH/AN1RP/KJ/wDzXPfvfuvd&#13;&#10;b/n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qAf+FR3/bij5zf+Uy/9&#13;&#10;/F19797917oP/wDhJ/8A9uSvjl/4kDsT/wB7jN+/e/de60wv+FeP/b5Lev8A4gDYn/uBVe/e/de6&#13;&#10;qB/lO/8Ab03+Wn/4v/03/wC/F25797917r7fP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fME/4Wrf9vTeg/8AxQDa3/vxe1ffvfuvdawPxP8A+ypv&#13;&#10;jV/4n/Zv/vRY33737r3X3Oe2f+ZV9l/+I/zP/uuqffvfuvdaIf8Awhj/AO6on/lE/wD5rnv3v3Xu&#13;&#10;t/z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VAP/Co7/txR85v/ACmX&#13;&#10;/v4uvvfvfuvdB/8A8JP/APtyV8cv/Egdif8AvcZv3737r3WmF/wrx/7fJb1/8QBsT/3Aqvfvfuvd&#13;&#10;VA/ynf8At6b/AC0//F/+m/8A34u3Pfvfuvdfb5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mCf8LVv+3pvQf/igG1v/AH4vavv3v3Xu&#13;&#10;tYH4n/8AZU3xq/8AE/7N/wDeixvv3v3Xuvuc9s/8yr7L/wDEf5n/AN11T797917rRD/4Qx/91RP/&#13;&#10;ACif/wA1z3737r3W/wC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oB&#13;&#10;/wCFR3/bij5zf+Uy/wDfxdfe/e/de6D/AP4Sf/8Abkr45f8AiQOxP/e4zfv3v3XutML/AIV4/wDb&#13;&#10;5Lev/iANif8AuBVe/e/de6qB/lO/9vTf5af/AIv/ANN/+/F25797917r7fP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mCf8LVv+3pvQf/AIoB&#13;&#10;tb/34vavv3v3XutYH4n/APZU3xq/8T/s3/3osb797917r7nPbP8AzKvsv/xH+Z/911T797917rRD&#13;&#10;/wCEMf8A3VE/8on/APNc9+9+691v+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oB/4VHf9uKPnN/5TL/38XX3v3v3Xug//AOEn/wD25K+OX/iQOxP/AHuM3797917rTC/4&#13;&#10;V4/9vkt6/wDiANif+4FV797917qoH+U7/wBvTf5af/i//Tf/AL8Xbnv3v3Xuvt8+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4uiSI0ciq6OpR0cA&#13;&#10;ggixBB4II+o9+9+691rBfM7/AISXfyvflZv7NdpbETtb4lbu3DNLXZvCdCVmKTadVWTvrkrDtrM4&#13;&#10;rJR45ybAQYmpxtEBqb7UyMZPfvfuvdB78Z/+EgH8ufpLP0Ga7R7X+TnyPwtJm4s1X9S7wzONwmyc&#13;&#10;u1NoeiGcw+BxdLlMk1JUL5FByscEgtFNTyRa0f3v3XutqXbO2NtbK25gdnbN29g9pbR2rh6bb22N&#13;&#10;rbZpKegxuNx9HClPR0NBQ0scVNR0dLBGscMMSJHFGqoiqoAHvfuvdPn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mCf8LVv+3pvQf/igG1v/AH4v&#13;&#10;avv3v3XutYH4n/8AZU3xq/8AE/7N/wDeixvv3v3Xuvuc9s/8yr7L/wDEf5n/AN11T797917rRD/4&#13;&#10;Qx/91RP/ACif/wA1z3737r3W/wC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oB/wCFR3/bij5zf+Uy/wDfxdfe/e/de6D/AP4Sf/8Abkr45f8AiQOxP/e4zfv3v3XutML/&#13;&#10;AIV4/wDb5Lev/iANif8AuBVe/e/de6qB/lO/9vTf5af/AIv/ANN/+/F25797917r7fP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5gn/AAtW/wC3pvQf/igG1v8A34vavv3v3XutYH4n/wDZU3xq/wDE/wCzf/ei&#13;&#10;xvv3v3Xuvuc9s/8AMq+y/wDxH+Z/911T797917rRD/4Qx/8AdUT/AMon/wDNc9+9+691v+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oB/4VHf9uKPnN/5TL/38XX3v3v3&#13;&#10;Xug//wCEn/8A25K+OX/iQOxP/e4zfv3v3XutML/hXj/2+S3r/wCIA2J/7gVXv3v3Xuqgf5Tv/b03&#13;&#10;+Wn/AOL/APTf/vxdue/e/de6+3z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+YJ/wtW/7em9B/8AigG1v/fi&#13;&#10;9q+/e/de61gfif8A9lTfGr/xP+zf/eixvv3v3Xuvuc9s/wDMq+y//Ef5n/3XVPv3v3XutEP/AIQx&#13;&#10;/wDdUT/yif8A81z3737r3W/5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qgH/hUd/24o+c3/lMv/fxdfe/e/de6D/8A4Sf/APbkr45f+JA7E/8Ae4zfv3v3XutML/hXj/2+&#13;&#10;S3r/AOIA2J/7gVXv3v3Xuqgf5Tv/AG9N/lp/+L/9N/8Avxdue/e/de6+3z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+YJ/wtW/7em9B/wDigG1v/fi9q+/e/de61gfif/2VN8av/E/7N/8Aeixvv3v3Xuvuc9s/&#13;&#10;8yr7L/8AEf5n/wB11T797917rRD/AOEMf/dUT/yif/zXPfvfuvdb/n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qAf+FR3/AG4o+c3/AJTL/wB/F19797917oP/APhJ/wD9&#13;&#10;uSvjl/4kDsT/AN7jN+/e/de60wv+FeP/AG+S3r/4gDYn/uBVe/e/de6qB/lO/wDb03+Wn/4v/wBN&#13;&#10;/wDvxdue/e/de6+3z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+YJ/wtW/7em9B/+KAbW/8Afi9q+/e/de61&#13;&#10;gfif/wBlTfGr/wAT/s3/AN6LG+/e/de6+5z2z/zKvsv/AMR/mf8A3XVPv3v3XutEP/hDH/3VE/8A&#13;&#10;KJ//ADXPfvfuvdb/AJ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qgH/&#13;&#10;AIVHf9uKPnN/5TL/AN/F19797917oP8A/hJ//wBuSvjl/wCJA7E/97jN+/e/de60wv8AhXj/ANvk&#13;&#10;t6/+IA2J/wC4FV797917qoH+U7/29N/lp/8Ai/8A03/78Xbnv3v3Xuvt8+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mCf8AC1b/ALem9B/+KAbW/wDfi9q+/e/de61gfif/ANlTfGr/AMT/ALN/96LG+/e/de6+&#13;&#10;5z2z/wAyr7L/APEf5n/3XVPv3v3XutEP/hDH/wB1RP8Ayif/AM1z3737r3W/5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qgH/hUd/24o+c3/lMv/fxdfe/e/de6D//AISf&#13;&#10;/wDbkr45f+JA7E/97jN+/e/de60wv+FeP/b5Lev/AIgDYn/uBVe/e/de6qB/lO/9vTf5af8A4v8A&#13;&#10;9N/+/F25797917r7fP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5gn/C1b/t6b0H/wCKAbW/9+L2r797917r&#13;&#10;WB+J/wD2VN8av/E/7N/96LG+/e/de6+5z2z/AMyr7L/8R/mf/ddU+/e/de60Q/8AhDH/AN1RP/KJ&#13;&#10;/wDzXPfvfuvdb/n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qAf+FR3&#13;&#10;/bij5zf+Uy/9/F19797917oP/wDhJ/8A9uSvjl/4kDsT/wB7jN+/e/de60wv+FeP/b5Lev8A4gDY&#13;&#10;n/uBVe/e/de6qB/lO/8Ab03+Wn/4v/03/wC/F25797917r7fP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5g&#13;&#10;n/C1b/t6b0H/AOKAbW/9+L2r797917rWB+J//ZU3xq/8T/s3/wB6LG+/e/de6+5z2z/zKvsv/wAR&#13;&#10;/mf/AHXVPv3v3XutEP8A4Qx/91RP/KJ//Nc9+9+691v+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oB/4VHf8Abij5zf8AlMv/AH8XX3v3v3Xug/8A+En/AP25K+OX/iQO&#13;&#10;xP8A3uM3797917rTC/4V4/8Ab5Lev/iANif+4FV797917qoH+U7/ANvTf5af/i//AE3/AO/F2579&#13;&#10;7917r7fP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5gn/C1b/t6b0H/4oBtb/wB+L2r797917rWB+J//AGVN&#13;&#10;8av/ABP+zf8A3osb797917r7nPbP/Mq+y/8AxH+Z/wDddU+/e/de60Q/+EMf/dUT/wAon/8ANc9+&#13;&#10;9+691v8An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qAf8AhUd/24o+&#13;&#10;c3/lMv8A38XX3v3v3Xug/wD+En//AG5K+OX/AIkDsT/3uM3797917rTC/wCFeP8A2+S3r/4gDYn/&#13;&#10;ALgVXv3v3Xuqgf5Tv/b03+Wn/wCL/wDTf/vxdue/e/de6+3z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+YJ&#13;&#10;/wALVv8At6b0H/4oBtb/AN+L2r797917rWB+J/8A2VN8av8AxP8As3/3osb797917r7nPbP/ADKv&#13;&#10;sv8A8R/mf/ddU+/e/de60Q/+EMf/AHVE/wDKJ/8AzXPfvfuvdb/n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qAf+FR3/bij5zf+Uy/9/F19797917oP/8AhJ//ANuSvjl/&#13;&#10;4kDsT/3uM3797917rTC/4V4/9vkt6/8AiANif+4FV797917qoH+U7/29N/lp/wDi/wD03/78Xbnv&#13;&#10;3v3Xuvt8+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mCf8LVv+3pvQf/AIoBtb/34vavv3v3XutYH4n/APZU&#13;&#10;3xq/8T/s3/3osb797917r7nPbP8AzKvsv/xH+Z/911T797917rRD/wCEMf8A3VE/8on/APNc9+9+&#13;&#10;691v+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oB/4VHf9uKPnN/5T&#13;&#10;L/38XX3v3v3Xug//AOEn/wD25K+OX/iQOxP/AHuM3797917rTC/4V4/9vkt6/wDiANif+4FV7979&#13;&#10;17qoH+U7/wBvTf5af/i//Tf/AL8Xbnv3v3Xuvt8+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mCf8LVv+3pv&#13;&#10;Qf8A4oBtb/34vavv3v3XutYH4n/9lTfGr/xP+zf/AHosb797917r7nPbP/Mq+y//ABH+Z/8AddU+&#13;&#10;/e/de60Q/wDhDH/3VE/8on/81z3737r3W/5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qgH/hUd/wBuKPnN/wCUy/8Afxdfe/e/de6D/wD4Sf8A/bkr45f+JA7E/wDe4zfv&#13;&#10;3v3XutML/hXj/wBvkt6/+IA2J/7gVXv3v3Xuqgf5Tv8A29N/lp/+L/8ATf8A78Xbnv3v3Xuvt8+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mCf8LVv+3pvQf/igG1v/AH4vavv3v3XutYH4n/8AZU3xq/8AE/7N&#13;&#10;/wDeixvv3v3Xuvuc9s/8yr7L/wDEf5n/AN11T797917rRD/4Qx/91RP/ACif/wA1z3737r3W/wC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oB/wCFR3/bij5zf+Uy/wDf&#13;&#10;xdfe/e/de6D/AP4Sf/8Abkr45f8AiQOxP/e4zfv3v3XutML/AIV4/wDb5Lev/iANif8AuBVe/e/d&#13;&#10;e6qB/lO/9vTf5af/AIv/ANN/+/F25797917r7fP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5gn/AAtW/wC3&#13;&#10;pvQf/igG1v8A34vavv3v3XutYH4n/wDZU3xq/wDE/wCzf/eixvv3v3Xuvuc9s/8AMq+y/wDxH+Z/&#13;&#10;911T797917rRD/4Qx/8AdUT/AMon/wDNc9+9+691v+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oB/4VHf9uKPnN/5TL/38XX3v3v3Xug//wCEn/8A25K+OX/iQOxP/e4z&#13;&#10;fv3v3XutML/hXj/2+S3r/wCIA2J/7gVXv3v3Xuqgf5Tv/b03+Wn/AOL/APTf/vxdue/e/de6+3z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+YJ/wtW/7em9B/8AigG1v/fi9q+/e/de61gfif8A9lTfGr/xP+zf&#13;&#10;/eixvv3v3Xuvuc9s/wDMq+y//Ef5n/3XVPv3v3XutEP/AIQx/wDdUT/yif8A81z3737r3W/5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qgH/hUd/24o+c3/lMv/fxdfe/e&#13;&#10;/de6D/8A4Sf/APbkr45f+JA7E/8Ae4zfv3v3XutML/hXj/2+S3r/AOIA2J/7gVXv3v3Xuqgf5Tv/&#13;&#10;AG9N/lp/+L/9N/8Avxdue/e/de6+3z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+YJ/wtW/7em9B/wDigG1v&#13;&#10;/fi9q+/e/de61gfif/2VN8av/E/7N/8Aeixvv3v3Xuvuc9s/8yr7L/8AEf5n/wB11T797917rRD/&#13;&#10;AOEMf/dUT/yif/zXPfvfuvdb/n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qAf+FR3/AG4o+c3/AJTL/wB/F19797917oP/APhJ/wD9uSvjl/4kDsT/AN7jN+/e/de60wv+&#13;&#10;FeP/AG+S3r/4gDYn/uBVe/e/de6qB/lO/wDb03+Wn/4v/wBN/wDvxdue/e/de6+3z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+YJ/wtW/7em9B/+KAbW/8Afi9q+/e/de61gfif/wBlTfGr/wAT/s3/AN6LG+/e&#13;&#10;/de6+5z2z/zKvsv/AMR/mf8A3XVPv3v3XutEP/hDH/3VE/8AKJ//ADXPfvfuvdb/AJ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qgH/AIVHf9uKPnN/5TL/AN/F19797917&#13;&#10;oP8A/hJ//wBuSvjl/wCJA7E/97jN+/e/de60wv8AhXj/ANvkt6/+IA2J/wC4FV797917qoH+U7/2&#13;&#10;9N/lp/8Ai/8A03/78Xbnv3v3Xuvt8+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mCf8AC1b/ALem9B/+KAbW&#13;&#10;/wDfi9q+/e/de61gfif/ANlTfGr/AMT/ALN/96LG+/e/de6+5z2z/wAyr7L/APEf5n/3XVPv3v3X&#13;&#10;utEP/hDH/wB1RP8Ayif/AM1z3737r3W/5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qgH/hUd/24o+c3/lMv/fxdfe/e/de6D//AISf/wDbkr45f+JA7E/97jN+/e/de60w&#13;&#10;v+FeP/b5Lev/AIgDYn/uBVe/e/de6qB/lO/9vTf5af8A4v8A9N/+/F25797917r7fP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5gn/C1b/t6b0H/wCKAbW/9+L2r797917rWB+J/wD2VN8av/E/7N/96LG+/e/d&#13;&#10;e6+5z2z/AMyr7L/8R/mf/ddU+/e/de60Q/8AhDH/AN1RP/KJ/wDzXPfvfuvdb/n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qAf+FR3/bij5zf+Uy/9/F19797917oP/wDh&#13;&#10;J/8A9uSvjl/4kDsT/wB7jN+/e/de60wv+FeP/b5Lev8A4gDYn/uBVe/e/de6qB/lO/8Ab03+Wn/4&#13;&#10;v/03/wC/F25797917r7fP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5gn/C1b/t6b0H/AOKAbW/9+L2r7979&#13;&#10;17rWB+J//ZU3xq/8T/s3/wB6LG+/e/de6+5z2z/zKvsv/wAR/mf/AHXVPv3v3XutEP8A4Qx/91RP&#13;&#10;/KJ//Nc9+9+691v+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oB/4V&#13;&#10;Hf8Abij5zf8AlMv/AH8XX3v3v3Xug/8A+En/AP25K+OX/iQOxP8A3uM3797917rTC/4V4/8Ab5Le&#13;&#10;v/iANif+4FV797917qoH+U7/ANvTf5af/i//AE3/AO/F25797917r7fP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5gn/C1b/t6b0H/4oBtb/wB+L2r797917rWB+J//AGVN8av/ABP+zf8A3osb797917r7nPbP&#13;&#10;/Mq+y/8AxH+Z/wDddU+/e/de60Q/+EMf/dUT/wAon/8ANc9+9+691v8An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qAf8AhUd/24o+c3/lMv8A38XX3v3v3Xug/wD+En//&#13;&#10;AG5K+OX/AIkDsT/3uM3797917rTC/wCFeP8A2+S3r/4gDYn/ALgVXv3v3Xuqgf5Tv/b03+Wn/wCL&#13;&#10;/wDTf/vxdue/e/de6+3z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+YJ/wALVv8At6b0H/4oBtb/AN+L2r79&#13;&#10;7917rWB+J/8A2VN8av8AxP8As3/3osb797917r7nPbP/ADKvsv8A8R/mf/ddU+/e/de60Q/+EMf/&#13;&#10;AHVE/wDKJ/8AzXPfvfuvdb/n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qAf+FR3/bij5zf+Uy/9/F19797917oP/8AhJ//ANuSvjl/4kDsT/3uM3797917rTC/4V4/9vkt&#13;&#10;6/8AiANif+4FV797917qoH+U7/29N/lp/wDi/wD03/78Xbnv3v3Xuvt8+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mCf8LVv+3pvQf/AIoBtb/34vavv3v3XutYH4n/APZU3xq/8T/s3/3osb797917r7nPbP8A&#13;&#10;zKvsv/xH+Z/911T797917rRD/wCEMf8A3VE/8on/APNc9+9+691v+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oB/4VHf9uKPnN/5TL/38XX3v3v3Xug//AOEn/wD25K+O&#13;&#10;X/iQOxP/AHuM3797917rTC/4V4/9vkt6/wDiANif+4FV797917qoH+U7/wBvTf5af/i//Tf/AL8X&#13;&#10;bnv3v3Xuvt8+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mCf8LVv+3pvQf8A4oBtb/34vavv3v3XutYH4n/9&#13;&#10;lTfGr/xP+zf/AHosb797917r7nPbP/Mq+y//ABH+Z/8AddU+/e/de60Q/wDhDH/3VE/8on/81z37&#13;&#10;37r3W/5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qgH/hUd/wBuKPnN&#13;&#10;/wCUy/8Afxdfe/e/de6D/wD4Sf8A/bkr45f+JA7E/wDe4zfv3v3XutML/hXj/wBvkt6/+IA2J/7g&#13;&#10;VXv3v3Xuqgf5Tv8A29N/lp/+L/8ATf8A78Xbnv3v3Xuvt8+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mCf8&#13;&#10;LVv+3pvQf/igG1v/AH4vavv3v3XutYH4n/8AZU3xq/8AE/7N/wDeixvv3v3Xuvuc9s/8yr7L/wDE&#13;&#10;f5n/AN11T797917rRD/4Qx/91RP/ACif/wA1z3737r3W/wC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oB/wCFR3/bij5zf+Uy/wDfxdfe/e/de6D/AP4Sf/8Abkr45f8A&#13;&#10;iQOxP/e4zfv3v3XutML/AIV4/wDb5Lev/iANif8AuBVe/e/de6qB/lO/9vTf5af/AIv/ANN/+/F2&#13;&#10;5797917r7fP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5gn/AAtW/wC3pvQf/igG1v8A34vavv3v3XutYH4n&#13;&#10;/wDZU3xq/wDE/wCzf/eixvv3v3Xuvuc9s/8AMq+y/wDxH+Z/911T797917rRD/4Qx/8AdUT/AMon&#13;&#10;/wDNc9+9+691v+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oB/4VHf&#13;&#10;9uKPnN/5TL/38XX3v3v3Xug//wCEn/8A25K+OX/iQOxP/e4zfv3v3XutML/hXj/2+S3r/wCIA2J/&#13;&#10;7gVXv3v3Xuqgf5Tv/b03+Wn/AOL/APTf/vxdue/e/de6+3z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+YJ/&#13;&#10;wtW/7em9B/8AigG1v/fi9q+/e/de61gfif8A9lTfGr/xP+zf/eixvv3v3Xuvuc9s/wDMq+y//Ef5&#13;&#10;n/3XVPv3v3XutEP/AIQx/wDdUT/yif8A81z3737r3W/5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qgH/hUd/24o+c3/lMv/fxdfe/e/de6D/8A4Sf/APbkr45f+JA7E/8A&#13;&#10;e4zfv3v3XutML/hXj/2+S3r/AOIA2J/7gVXv3v3Xuqgf5Tv/AG9N/lp/+L/9N/8Avxdue/e/de6+&#13;&#10;3z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+YJ/wtW/7em9B/wDigG1v/fi9q+/e/de61gfif/2VN8av/E/7&#13;&#10;N/8Aeixvv3v3Xuvuc9s/8yr7L/8AEf5n/wB11T797917rRD/AOEMf/dUT/yif/zXPfvfuvdb/n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qAf+FR3/AG4o+c3/AJTL/wB/&#13;&#10;F19797917oP/APhJ/wD9uSvjl/4kDsT/AN7jN+/e/de60wv+FeP/AG+S3r/4gDYn/uBVe/e/de6q&#13;&#10;B/lO/wDb03+Wn/4v/wBN/wDvxdue/e/de6+3z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+YJ/wtW/7em9B/&#13;&#10;+KAbW/8Afi9q+/e/de61gfif/wBlTfGr/wAT/s3/AN6LG+/e/de6+5z2z/zKvsv/AMR/mf8A3XVP&#13;&#10;v3v3XutEP/hDH/3VE/8AKJ//ADXPfvfuvdb/AJ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qgH/AIVHf9uKPnN/5TL/AN/F19797917oP8A/hJ//wBuSvjl/wCJA7E/97jN&#13;&#10;+/e/de60wv8AhXj/ANvkt6/+IA2J/wC4FV797917qoH+U7/29N/lp/8Ai/8A03/78Xbnv3v3Xuvt&#13;&#10;8+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mCf8AC1b/ALem9B/+KAbW/wDfi9q+/e/de61gfif/ANlTfGr/&#13;&#10;AMT/ALN/96LG+/e/de6+5z2z/wAyr7L/APEf5n/3XVPv3v3XutEP/hDH/wB1RP8Ayif/AM1z3737&#13;&#10;r3W/5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qgH/hUd/24o+c3/lM&#13;&#10;v/fxdfe/e/de6D//AISf/wDbkr45f+JA7E/97jN+/e/de60wv+FeP/b5Lev/AIgDYn/uBVe/e/de&#13;&#10;6qB/lO/9vTf5af8A4v8A9N/+/F25797917r7fP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5gn/C1b/t6b0H&#13;&#10;/wCKAbW/9+L2r797917rWB+J/wD2VN8av/E/7N/96LG+/e/de6+5z2z/AMyr7L/8R/mf/ddU+/e/&#13;&#10;de60Q/8AhDH/AN1RP/KJ/wDzXPfvfuvdb/n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qAf+FR3/bij5zf+Uy/9/F19797917oP/wDhJ/8A9uSvjl/4kDsT/wB7jN+/e/de&#13;&#10;60wv+FeP/b5Lev8A4gDYn/uBVe/e/de6qB/lO/8Ab03+Wn/4v/03/wC/F25797917r7fP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5gn/C1b/t6b0H/AOKAbW/9+L2r797917rWB+J//ZU3xq/8T/s3/wB6LG+/&#13;&#10;e/de6+5z2z/zKvsv/wAR/mf/AHXVPv3v3XutEP8A4Qx/91RP/KJ//Nc9+9+691v+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oB/4VHf8Abij5zf8AlMv/AH8XX3v3v3Xu&#13;&#10;g/8A+En/AP25K+OX/iQOxP8A3uM3797917rTC/4V4/8Ab5Lev/iANif+4FV797917qoH+U7/ANvT&#13;&#10;f5af/i//AE3/AO/F25797917r7fP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5gn/C1b/t6b0H/4oBtb/wB+&#13;&#10;L2r797917rWB+J//AGVN8av/ABP+zf8A3osb797917r7nPbP/Mq+y/8AxH+Z/wDddU+/e/de60Q/&#13;&#10;+EMf/dUT/wAon/8ANc9+9+691v8An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qAf8AhUd/24o+c3/lMv8A38XX3v3v3Xug/wD+En//AG5K+OX/AIkDsT/3uM3797917rTC&#13;&#10;/wCFeP8A2+S3r/4gDYn/ALgVXv3v3Xuqgf5Tv/b03+Wn/wCL/wDTf/vxdue/e/de6+3z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+YJ/wALVv8At6b0H/4oBtb/AN+L2r797917rWB+J/8A2VN8av8AxP8As3/3&#13;&#10;osb797917r7nPbP/ADKvsv8A8R/mf/ddU+/e/de60Q/+EMf/AHVE/wDKJ/8AzXPfvfuvdb/n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qAf+FR3/bij5zf+Uy/9/F19797&#13;&#10;917oP/8AhJ//ANuSvjl/4kDsT/3uM3797917rTC/4V4/9vkt6/8AiANif+4FV797917qoH+U7/29&#13;&#10;N/lp/wDi/wD03/78Xbnv3v3Xuvt8+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mCf8LVv+3pvQf/AIoBtb/3&#13;&#10;4vavv3v3XutYH4n/APZU3xq/8T/s3/3osb797917r7nPbP8AzKvsv/xH+Z/911T797917rRD/wCE&#13;&#10;Mf8A3VE/8on/APNc9+9+691v+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oB/4VHf9uKPnN/5TL/38XX3v3v3Xug//AOEn/wD25K+OX/iQOxP/AHuM3797917rTC/4V4/9&#13;&#10;vkt6/wDiANif+4FV797917qoH+U7/wBvTf5af/i//Tf/AL8Xbnv3v3Xuvt8+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mCf8LVv+3pvQf8A4oBtb/34vavv3v3XutYH4n/9lTfGr/xP+zf/AHosb797917r7nPb&#13;&#10;P/Mq+y//ABH+Z/8AddU+/e/de60Q/wDhDH/3VE/8on/81z3737r3W/5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qgH/hUd/wBuKPnN/wCUy/8Afxdfe/e/de6D/wD4Sf8A&#13;&#10;/bkr45f+JA7E/wDe4zfv3v3XutML/hXj/wBvkt6/+IA2J/7gVXv3v3Xuqgf5Tv8A29N/lp/+L/8A&#13;&#10;Tf8A78Xbnv3v3Xuvt8+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mCf8LVv+3pvQf/igG1v/AH4vavv3v3Xu&#13;&#10;tYH4n/8AZU3xq/8AE/7N/wDeixvv3v3Xuvuc9s/8yr7L/wDEf5n/AN11T797917rRD/4Qx/91RP/&#13;&#10;ACif/wA1z3737r3W/wC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oB&#13;&#10;/wCFR3/bij5zf+Uy/wDfxdfe/e/de6D/AP4Sf/8Abkr45f8AiQOxP/e4zfv3v3XutML/AIV4/wDb&#13;&#10;5Lev/iANif8AuBVe/e/de6qB/lO/9vTf5af/AIv/ANN/+/F25797917r7fP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5gn/AAtW/wC3pvQf/igG1v8A34vavv3v3XutYH4n/wDZU3xq/wDE/wCzf/eixvv3v3Xu&#13;&#10;vuc9s/8AMq+y/wDxH+Z/911T797917rRD/4Qx/8AdUT/AMon/wDNc9+9+691v+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oB/4VHf9uKPnN/5TL/38XX3v3v3Xug//wCE&#13;&#10;n/8A25K+OX/iQOxP/e4zfv3v3XutML/hXj/2+S3r/wCIA2J/7gVXv3v3Xuqgf5Tv/b03+Wn/AOL/&#13;&#10;APTf/vxdue/e/de6+3z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+YJ/wtW/7em9B/8AigG1v/fi9q+/e/de&#13;&#10;61gfif8A9lTfGr/xP+zf/eixvv3v3Xuvuc9s/wDMq+y//Ef5n/3XVPv3v3XutEP/AIQx/wDdUT/y&#13;&#10;if8A81z3737r3W/5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qgH/hU&#13;&#10;d/24o+c3/lMv/fxdfe/e/de6D/8A4Sf/APbkr45f+JA7E/8Ae4zfv3v3XutML/hXj/2+S3r/AOIA&#13;&#10;2J/7gVXv3v3Xuqgf5Tv/AG9N/lp/+L/9N/8Avxdue/e/de6+3z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+&#13;&#10;YJ/wtW/7em9B/wDigG1v/fi9q+/e/de61gfif/2VN8av/E/7N/8Aeixvv3v3Xuvuc9s/8yr7L/8A&#13;&#10;Ef5n/wB11T797917rRD/AOEMf/dUT/yif/zXPfvfuvdb/n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qAf+FR3/AG4o+c3/AJTL/wB/F19797917oP/APhJ/wD9uSvjl/4k&#13;&#10;DsT/AN7jN+/e/de60wv+FeP/AG+S3r/4gDYn/uBVe/e/de6qB/lO/wDb03+Wn/4v/wBN/wDvxdue&#13;&#10;/e/de6+3z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+YJ/wtW/7em9B/+KAbW/8Afi9q+/e/de61gfif/wBl&#13;&#10;TfGr/wAT/s3/AN6LG+/e/de6+5z2z/zKvsv/AMR/mf8A3XVPv3v3XutEP/hDH/3VE/8AKJ//ADXP&#13;&#10;fvfuvdb/AJ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qgH/AIVHf9uK&#13;&#10;PnN/5TL/AN/F19797917oP8A/hJ//wBuSvjl/wCJA7E/97jN+/e/de60wv8AhXj/ANvkt6/+IA2J&#13;&#10;/wC4FV797917qoH+U7/29N/lp/8Ai/8A03/78Xbnv3v3Xuvt8+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m&#13;&#10;Cf8AC1b/ALem9B/+KAbW/wDfi9q+/e/de61gfif/ANlTfGr/AMT/ALN/96LG+/e/de6+5z2z/wAy&#13;&#10;r7L/APEf5n/3XVPv3v3XutEP/hDH/wB1RP8Ayif/AM1z3737r3W/5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qgH/hUd/24o+c3/lMv/fxdfe/e/de6D//AISf/wDbkr45&#13;&#10;f+JA7E/97jN+/e/de60wv+FeP/b5Lev/AIgDYn/uBVe/e/de6qB/lO/9vTf5af8A4v8A9N/+/F25&#13;&#10;797917r7fP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5gn/C1b/t6b0H/wCKAbW/9+L2r797917rWB+J/wD2&#13;&#10;VN8av/E/7N/96LG+/e/de6+5z2z/AMyr7L/8R/mf/ddU+/e/de60Q/8AhDH/AN1RP/KJ/wDzXPfv&#13;&#10;fuvdb/n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qAf+FR3/bij5zf+&#13;&#10;Uy/9/F19797917oP/wDhJ/8A9uSvjl/4kDsT/wB7jN+/e/de60wv+FeP/b5Lev8A4gDYn/uBVe/e&#13;&#10;/de6qB/lO/8Ab03+Wn/4v/03/wC/F25797917r7fP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5gn/C1b/t6&#13;&#10;b0H/AOKAbW/9+L2r797917rWB+J//ZU3xq/8T/s3/wB6LG+/e/de6+5z2z/zKvsv/wAR/mf/AHXV&#13;&#10;Pv3v3XutEP8A4Qx/91RP/KJ//Nc9+9+691v+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oB/4VHf8Abij5zf8AlMv/AH8XX3v3v3Xug/8A+En/AP25K+OX/iQOxP8A3uM3&#13;&#10;797917rTC/4V4/8Ab5Lev/iANif+4FV797917qoH+U7/ANvTf5af/i//AE3/AO/F25797917r7fP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5gn/C1b/t6b0H/4oBtb/wB+L2r797917rWB+J//AGVN8av/ABP+&#13;&#10;zf8A3osb797917r7nPbP/Mq+y/8AxH+Z/wDddU+/e/de60Q/+EMf/dUT/wAon/8ANc9+9+691v8A&#13;&#10;n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qAf8AhUd/24o+c3/lMv8A&#13;&#10;38XX3v3v3Xug/wD+En//AG5K+OX/AIkDsT/3uM3797917rTC/wCFeP8A2+S3r/4gDYn/ALgVXv3v&#13;&#10;3Xuqgf5Tv/b03+Wn/wCL/wDTf/vxdue/e/de6+3z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+YJ/wALVv8A&#13;&#10;t6b0H/4oBtb/AN+L2r797917rWB+J/8A2VN8av8AxP8As3/3osb797917r7nPbP/ADKvsv8A8R/m&#13;&#10;f/ddU+/e/de60Q/+EMf/AHVE/wDKJ/8AzXPfvfuvdb/n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qAf+FR3/bij5zf+Uy/9/F19797917oP/8AhJ//ANuSvjl/4kDsT/3u&#13;&#10;M3797917rTC/4V4/9vkt6/8AiANif+4FV797917qoH+U7/29N/lp/wDi/wD03/78Xbnv3v3Xuvt8&#13;&#10;+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mCf8LVv+3pvQf/AIoBtb/34vavv3v3XutYH4n/APZU3xq/8T/s&#13;&#10;3/3osb797917r7nPbP8AzKvsv/xH+Z/911T797917rRD/wCEMf8A3VE/8on/APNc9+9+691v+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oB/4VHf9uKPnN/5TL/38XX3v&#13;&#10;3v3Xug//AOEn/wD25K+OX/iQOxP/AHuM3797917rTC/4V4/9vkt6/wDiANif+4FV797917qoH+U7&#13;&#10;/wBvTf5af/i//Tf/AL8Xbnv3v3Xuvt8+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mCf8LVv+3pvQf8A4oBt&#13;&#10;b/34vavv3v3XutYH4n/9lTfGr/xP+zf/AHosb797917r7nPbP/Mq+y//ABH+Z/8AddU+/e/de60Q&#13;&#10;/wDhDH/3VE/8on/81z3737r3W/5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qgH/hUd/wBuKPnN/wCUy/8Afxdfe/e/de6D/wD4Sf8A/bkr45f+JA7E/wDe4zfv3v3XutML&#13;&#10;/hXj/wBvkt6/+IA2J/7gVXv3v3Xuqgf5Tv8A29N/lp/+L/8ATf8A78Xbnv3v3Xuvt8+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mCf8LVv+3pvQf/igG1v/AH4vavv3v3XutYH4n/8AZU3xq/8AE/7N/wDeixvv&#13;&#10;3v3Xuvuc9s/8yr7L/wDEf5n/AN11T797917rRD/4Qx/91RP/ACif/wA1z3737r3W/wC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oB/wCFR3/bij5zf+Uy/wDfxdfe/e/d&#13;&#10;e6D/AP4Sf/8Abkr45f8AiQOxP/e4zfv3v3XutML/AIV4/wDb5Lev/iANif8AuBVe/e/de6qB/lO/&#13;&#10;9vTf5af/AIv/ANN/+/F25797917r7fP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5gn/AAtW/wC3pvQf/igG&#13;&#10;1v8A34vavv3v3XutYH4n/wDZU3xq/wDE/wCzf/eixvv3v3Xuvuc9s/8AMq+y/wDxH+Z/911T7979&#13;&#10;17rRD/4Qx/8AdUT/AMon/wDNc9+9+691v+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oB/4VHf9uKPnN/5TL/38XX3v3v3Xug//wCEn/8A25K+OX/iQOxP/e4zfv3v3Xut&#13;&#10;ML/hXj/2+S3r/wCIA2J/7gVXv3v3Xuqgf5Tv/b03+Wn/AOL/APTf/vxdue/e/de6+3z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+YJ/wtW/7em9B/8AigG1v/fi9q+/e/de61gfif8A9lTfGr/xP+zf/eixvv3v&#13;&#10;3Xuvuc9s/wDMq+y//Ef5n/3XVPv3v3XutEP/AIQx/wDdUT/yif8A81z3737r3W/5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qgH/hUd/24o+c3/lMv/fxdfe/e/de6D/8A&#13;&#10;4Sf/APbkr45f+JA7E/8Ae4zfv3v3XutML/hXj/2+S3r/AOIA2J/7gVXv3v3Xuqgf5Tv/AG9N/lp/&#13;&#10;+L/9N/8Avxdue/e/de6+3z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+YJ/wtW/7em9B/wDigG1v/fi9q+/e&#13;&#10;/de61gfif/2VN8av/E/7N/8Aeixvv3v3Xuvuc9s/8yr7L/8AEf5n/wB11T797917rRD/AOEMf/dU&#13;&#10;T/yif/zXPfvfuvdb/n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qAf+&#13;&#10;FR3/AG4o+c3/AJTL/wB/F19797917oP/APhJ/wD9uSvjl/4kDsT/AN7jN+/e/de60wv+FeP/AG+S&#13;&#10;3r/4gDYn/uBVe/e/de6qB/lO/wDb03+Wn/4v/wBN/wDvxdue/e/de6+3z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+YJ/wtW/7em9B/+KAbW/8Afi9q+/e/de61gfif/wBlTfGr/wAT/s3/AN6LG+/e/de6+5z2&#13;&#10;z/zKvsv/AMR/mf8A3XVPv3v3XutEP/hDH/3VE/8AKJ//ADXPfvfuvdb/AJ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qgH/AIVHf9uKPnN/5TL/AN/F19797917oP8A/hJ/&#13;&#10;/wBuSvjl/wCJA7E/97jN+/e/de60wv8AhXj/ANvkt6/+IA2J/wC4FV797917qoH+U7/29N/lp/8A&#13;&#10;i/8A03/78Xbnv3v3Xuvt8+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mCf8AC1b/ALem9B/+KAbW/wDfi9q+&#13;&#10;/e/de61gfif/ANlTfGr/AMT/ALN/96LG+/e/de6+5z2z/wAyr7L/APEf5n/3XVPv3v3XutEP/hDH&#13;&#10;/wB1RP8Ayif/AM1z3737r3W/5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qgH/hUd/24o+c3/lMv/fxdfe/e/de6D//AISf/wDbkr45f+JA7E/97jN+/e/de60wv+FeP/b5&#13;&#10;Lev/AIgDYn/uBVe/e/de6qB/lO/9vTf5af8A4v8A9N/+/F25797917r7fP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5gn/C1b/t6b0H/wCKAbW/9+L2r797917rWB+J/wD2VN8av/E/7N/96LG+/e/de6+5z2z/&#13;&#10;AMyr7L/8R/mf/ddU+/e/de60Q/8AhDH/AN1RP/KJ/wDzXPfvfuvdb/n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qAf+FR3/bij5zf+Uy/9/F19797917oP/wDhJ/8A9uSv&#13;&#10;jl/4kDsT/wB7jN+/e/de60wv+FeP/b5Lev8A4gDYn/uBVe/e/de6qB/lO/8Ab03+Wn/4v/03/wC/&#13;&#10;F25797917r7fP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5gn/C1b/t6b0H/AOKAbW/9+L2r797917rWB+J/&#13;&#10;/ZU3xq/8T/s3/wB6LG+/e/de6+5z2z/zKvsv/wAR/mf/AHXVPv3v3XutEP8A4Qx/91RP/KJ//Nc9&#13;&#10;+9+691v+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oB/4VHf8Abij5&#13;&#10;zf8AlMv/AH8XX3v3v3Xug/8A+En/AP25K+OX/iQOxP8A3uM3797917rTC/4V4/8Ab5Lev/iANif+&#13;&#10;4FV797917qoH+U7/ANvTf5af/i//AE3/AO/F25797917r7fP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5gn&#13;&#10;/C1b/t6b0H/4oBtb/wB+L2r797917rWB+J//AGVN8av/ABP+zf8A3osb797917r7nPbP/Mq+y/8A&#13;&#10;xH+Z/wDddU+/e/de60Q/+EMf/dUT/wAon/8ANc9+9+691v8An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qAf8AhUd/24o+c3/lMv8A38XX3v3v3Xug/wD+En//AG5K+OX/&#13;&#10;AIkDsT/3uM3797917rTC/wCFeP8A2+S3r/4gDYn/ALgVXv3v3Xuqgf5Tv/b03+Wn/wCL/wDTf/vx&#13;&#10;due/e/de6+3z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+YJ/wALVv8At6b0H/4oBtb/AN+L2r797917rWB+&#13;&#10;J/8A2VN8av8AxP8As3/3osb797917r7nPbP/ADKvsv8A8R/mf/ddU+/e/de60Q/+EMf/AHVE/wDK&#13;&#10;J/8AzXPfvfuvdb/n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qAf+FR&#13;&#10;3/bij5zf+Uy/9/F19797917oP/8AhJ//ANuSvjl/4kDsT/3uM3797917rTC/4V4/9vkt6/8AiANi&#13;&#10;f+4FV797917qoH+U7/29N/lp/wDi/wD03/78Xbnv3v3Xuvt8+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mC&#13;&#10;f8LVv+3pvQf/AIoBtb/34vavv3v3XutYH4n/APZU3xq/8T/s3/3osb797917r7nPbP8AzKvsv/xH&#13;&#10;+Z/911T797917rRD/wCEMf8A3VE/8on/APNc9+9+691v+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oB/4VHf9uKPnN/5TL/38XX3v3v3Xug//AOEn/wD25K+OX/iQOxP/&#13;&#10;AHuM3797917rTC/4V4/9vkt6/wDiANif+4FV797917qoH+U7/wBvTf5af/i//Tf/AL8Xbnv3v3Xu&#13;&#10;vt8+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mCf8LVv+3pvQf8A4oBtb/34vavv3v3XutYH4n/9lTfGr/xP&#13;&#10;+zf/AHosb797917r7nPbP/Mq+y//ABH+Z/8AddU+/e/de60Q/wDhDH/3VE/8on/81z3737r3W/5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qgH/hUd/wBuKPnN/wCUy/8A&#13;&#10;fxdfe/e/de6D/wD4Sf8A/bkr45f+JA7E/wDe4zfv3v3XutML/hXj/wBvkt6/+IA2J/7gVXv3v3Xu&#13;&#10;qgf5Tv8A29N/lp/+L/8ATf8A78Xbnv3v3Xuvt8+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mCf8LVv+3pvQ&#13;&#10;f/igG1v/AH4vavv3v3XutYH4n/8AZU3xq/8AE/7N/wDeixvv3v3Xuvuc9s/8yr7L/wDEf5n/AN11&#13;&#10;T797917rRD/4Qx/91RP/ACif/wA1z3737r3W/wC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oB/wCFR3/bij5zf+Uy/wDfxdfe/e/de6D/AP4Sf/8Abkr45f8AiQOxP/e4&#13;&#10;zfv3v3XutML/AIV4/wDb5Lev/iANif8AuBVe/e/de6qB/lO/9vTf5af/AIv/ANN/+/F25797917r&#13;&#10;7fP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5gn/AAtW/wC3pvQf/igG1v8A34vavv3v3XutYH4n/wDZU3xq&#13;&#10;/wDE/wCzf/eixvv3v3Xuvuc9s/8AMq+y/wDxH+Z/911T797917rRD/4Qx/8AdUT/AMon/wDNc9+9&#13;&#10;+691v+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oB/4VHf9uKPnN/5&#13;&#10;TL/38XX3v3v3Xug//wCEn/8A25K+OX/iQOxP/e4zfv3v3XutML/hXj/2+S3r/wCIA2J/7gVXv3v3&#13;&#10;Xuqgf5Tv/b03+Wn/AOL/APTf/vxdue/e/de6+3z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+YJ/wtW/7em9&#13;&#10;B/8AigG1v/fi9q+/e/de61gfif8A9lTfGr/xP+zf/eixvv3v3Xuvuc9s/wDMq+y//Ef5n/3XVPv3&#13;&#10;v3XutEP/AIQx/wDdUT/yif8A81z3737r3W/5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qgH/hUd/24o+c3/lMv/fxdfe/e/de6D/8A4Sf/APbkr45f+JA7E/8Ae4zfv3v3&#13;&#10;XutML/hXj/2+S3r/AOIA2J/7gVXv3v3Xuqgf5Tv/AG9N/lp/+L/9N/8Avxdue/e/de6+3z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+YJ/wtW/7em9B/wDigG1v/fi9q+/e/de61gfif/2VN8av/E/7N/8Aeixv&#13;&#10;v3v3Xuvuc9s/8yr7L/8AEf5n/wB11T797917rRD/AOEMf/dUT/yif/zXPfvfuvdb/n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qAf+FR3/AG4o+c3/AJTL/wB/F1979791&#13;&#10;7oP/APhJ/wD9uSvjl/4kDsT/AN7jN+/e/de60wv+FeP/AG+S3r/4gDYn/uBVe/e/de6qB/lO/wDb&#13;&#10;03+Wn/4v/wBN/wDvxdue/e/de6+3z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+YJ/wtW/7em9B/+KAbW/8A&#13;&#10;fi9q+/e/de61gfif/wBlTfGr/wAT/s3/AN6LG+/e/de6+5z2z/zKvsv/AMR/mf8A3XVPv3v3XutE&#13;&#10;P/hDH/3VE/8AKJ//ADXPfvfuvdb/AJ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qgH/AIVHf9uKPnN/5TL/AN/F19797917oP8A/hJ//wBuSvjl/wCJA7E/97jN+/e/de60&#13;&#10;wv8AhXj/ANvkt6/+IA2J/wC4FV797917qoH+U7/29N/lp/8Ai/8A03/78Xbnv3v3Xuvt8+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mCf8AC1b/ALem9B/+KAbW/wDfi9q+/e/de61gfif/ANlTfGr/AMT/ALN/&#13;&#10;96LG+/e/de6+5z2z/wAyr7L/APEf5n/3XVPv3v3XutEP/hDH/wB1RP8Ayif/AM1z3737r3W/5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qgH/hUd/24o+c3/lMv/fxdfe/&#13;&#10;e/de6D//AISf/wDbkr45f+JA7E/97jN+/e/de60wv+FeP/b5Lev/AIgDYn/uBVe/e/de6qB/lO/9&#13;&#10;vTf5af8A4v8A9N/+/F25797917r7fP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5gn/C1b/t6b0H/wCKAbW/&#13;&#10;9+L2r797917rWB+J/wD2VN8av/E/7N/96LG+/e/de6+5z2z/AMyr7L/8R/mf/ddU+/e/de60Q/8A&#13;&#10;hDH/AN1RP/KJ/wDzXPfvfuvdb/n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qAf+FR3/bij5zf+Uy/9/F19797917oP/wDhJ/8A9uSvjl/4kDsT/wB7jN+/e/de60wv+FeP&#13;&#10;/b5Lev8A4gDYn/uBVe/e/de6qB/lO/8Ab03+Wn/4v/03/wC/F25797917r7fP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5gn/C1b/t6b0H/AOKAbW/9+L2r797917rWB+J//ZU3xq/8T/s3/wB6LG+/e/de6+5z&#13;&#10;2z/zKvsv/wAR/mf/AHXVPv3v3XutEP8A4Qx/91RP/KJ//Nc9+9+691v+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oB/4VHf8Abij5zf8AlMv/AH8XX3v3v3Xug/8A+En/&#13;&#10;AP25K+OX/iQOxP8A3uM3797917rTC/4V4/8Ab5Lev/iANif+4FV797917qoH+U7/ANvTf5af/i//&#13;&#10;AE3/AO/F25797917r7fP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5gn/C1b/t6b0H/4oBtb/wB+L2r79791&#13;&#10;7rWB+J//AGVN8av/ABP+zf8A3osb797917r7nPbP/Mq+y/8AxH+Z/wDddU+/e/de60Q/+EMf/dUT&#13;&#10;/wAon/8ANc9+9+691v8An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q&#13;&#10;Af8AhUd/24o+c3/lMv8A38XX3v3v3Xug/wD+En//AG5K+OX/AIkDsT/3uM3797917rTC/wCFeP8A&#13;&#10;2+S3r/4gDYn/ALgVXv3v3Xuqgf5Tv/b03+Wn/wCL/wDTf/vxdue/e/de6+3z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+YJ/wALVv8At6b0H/4oBtb/AN+L2r797917rWB+J/8A2VN8av8AxP8As3/3osb79791&#13;&#10;7r7nPbP/ADKvsv8A8R/mf/ddU+/e/de60Q/+EMf/AHVE/wDKJ/8AzXPfvfuvdb/n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qAf+FR3/bij5zf+Uy/9/F19797917oP/8A&#13;&#10;hJ//ANuSvjl/4kDsT/3uM3797917rTC/4V4/9vkt6/8AiANif+4FV797917qoH+U7/29N/lp/wDi&#13;&#10;/wD03/78Xbnv3v3Xuvt8+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mCf8LVv+3pvQf/AIoBtb/34vavv3v3&#13;&#10;XutYH4n/APZU3xq/8T/s3/3osb797917r7nPbP8AzKvsv/xH+Z/911T797917rRD/wCEMf8A3VE/&#13;&#10;8on/APNc9+9+691v+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oB/4&#13;&#10;VHf9uKPnN/5TL/38XX3v3v3Xug//AOEn/wD25K+OX/iQOxP/AHuM3797917rTC/4V4/9vkt6/wDi&#13;&#10;ANif+4FV797917qoH+U7/wBvTf5af/i//Tf/AL8Xbnv3v3Xuvt8+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mCf8LVv+3pvQf8A4oBtb/34vavv3v3XutYH4n/9lTfGr/xP+zf/AHosb797917r7nPbP/Mq+y//&#13;&#10;ABH+Z/8AddU+/e/de60Q/wDhDH/3VE/8on/81z3737r3W/5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qgH/hUd/wBuKPnN/wCUy/8Afxdfe/e/de6D/wD4Sf8A/bkr45f+&#13;&#10;JA7E/wDe4zfv3v3XutML/hXj/wBvkt6/+IA2J/7gVXv3v3Xuqgf5Tv8A29N/lp/+L/8ATf8A78Xb&#13;&#10;nv3v3Xuvt8+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mCf8LVv+3pvQf/igG1v/AH4vavv3v3XutYH4n/8A&#13;&#10;ZU3xq/8AE/7N/wDeixvv3v3Xuvuc9s/8yr7L/wDEf5n/AN11T797917rRD/4Qx/91RP/ACif/wA1&#13;&#10;z3737r3W/wC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oB/wCFR3/b&#13;&#10;ij5zf+Uy/wDfxdfe/e/de6D/AP4Sf/8Abkr45f8AiQOxP/e4zfv3v3XutML/AIV4/wDb5Lev/iAN&#13;&#10;if8AuBVe/e/de6qB/lO/9vTf5af/AIv/ANN/+/F25797917r7fP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5gn/AAtW/wC3pvQf/igG1v8A34vavv3v3XutYH4n/wDZU3xq/wDE/wCzf/eixvv3v3Xuvuc9s/8A&#13;&#10;Mq+y/wDxH+Z/911T797917rRD/4Qx/8AdUT/AMon/wDNc9+9+691v+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oB/4VHf9uKPnN/5TL/38XX3v3v3Xug//wCEn/8A25K+&#13;&#10;OX/iQOxP/e4zfv3v3XutML/hXj/2+S3r/wCIA2J/7gVXv3v3Xuqgf5Tv/b03+Wn/AOL/APTf/vxd&#13;&#10;ue/e/de6+3z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+YJ/wtW/7em9B/8AigG1v/fi9q+/e/de61gfif8A&#13;&#10;9lTfGr/xP+zf/eixvv3v3Xuvuc9s/wDMq+y//Ef5n/3XVPv3v3XutEP/AIQx/wDdUT/yif8A81z3&#13;&#10;737r3W/5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qgH/hUd/24o+c3&#13;&#10;/lMv/fxdfe/e/de6D/8A4Sf/APbkr45f+JA7E/8Ae4zfv3v3XutML/hXj/2+S3r/AOIA2J/7gVXv&#13;&#10;3v3Xuqgf5Tv/AG9N/lp/+L/9N/8Avxdue/e/de6+3z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+YJ/wtW/7&#13;&#10;em9B/wDigG1v/fi9q+/e/de61gfif/2VN8av/E/7N/8Aeixvv3v3Xuvuc9s/8yr7L/8AEf5n/wB1&#13;&#10;1T797917rRD/AOEMf/dUT/yif/zXPfvfuvdb/n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qAf+FR3/AG4o+c3/AJTL/wB/F19797917oP/APhJ/wD9uSvjl/4kDsT/AN7j&#13;&#10;N+/e/de60wv+FeP/AG+S3r/4gDYn/uBVe/e/de6qB/lO/wDb03+Wn/4v/wBN/wDvxdue/e/de6+3&#13;&#10;z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+YJ/wtW/7em9B/+KAbW/8Afi9q+/e/de61gfif/wBlTfGr/wAT&#13;&#10;/s3/AN6LG+/e/de6+5z2z/zKvsv/AMR/mf8A3XVPv3v3XutEP/hDH/3VE/8AKJ//ADXPfvfuvdb/&#13;&#10;AJ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qgH/AIVHf9uKPnN/5TL/&#13;&#10;AN/F19797917oP8A/hJ//wBuSvjl/wCJA7E/97jN+/e/de60wv8AhXj/ANvkt6/+IA2J/wC4FV79&#13;&#10;7917qoH+U7/29N/lp/8Ai/8A03/78Xbnv3v3Xuvt8+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mCf8AC1b/&#13;&#10;ALem9B/+KAbW/wDfi9q+/e/de61gfif/ANlTfGr/AMT/ALN/96LG+/e/de6+5z2z/wAyr7L/APEf&#13;&#10;5n/3XVPv3v3XutEP/hDH/wB1RP8Ayif/AM1z3737r3W/5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qgH/hUd/24o+c3/lMv/fxdfe/e/de6D//AISf/wDbkr45f+JA7E/9&#13;&#10;7jN+/e/de60wv+FeP/b5Lev/AIgDYn/uBVe/e/de6qB/lO/9vTf5af8A4v8A9N/+/F25797917r7&#13;&#10;fP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5gn/C1b/t6b0H/wCKAbW/9+L2r797917rWB+J/wD2VN8av/E/&#13;&#10;7N/96LG+/e/de6+5z2z/AMyr7L/8R/mf/ddU+/e/de60Q/8AhDH/AN1RP/KJ/wDzXPfvfuvdb/n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qAf+FR3/bij5zf+Uy/9/F19&#13;&#10;797917oP/wDhJ/8A9uSvjl/4kDsT/wB7jN+/e/de60wv+FeP/b5Lev8A4gDYn/uBVe/e/de6qB/l&#13;&#10;O/8Ab03+Wn/4v/03/wC/F25797917r7fP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5gn/C1b/t6b0H/AOKA&#13;&#10;bW/9+L2r797917rWB+J//ZU3xq/8T/s3/wB6LG+/e/de6+5z2z/zKvsv/wAR/mf/AHXVPv3v3Xut&#13;&#10;EP8A4Qx/91RP/KJ//Nc9+9+691v+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oB/4VHf8Abij5zf8AlMv/AH8XX3v3v3Xug/8A+En/AP25K+OX/iQOxP8A3uM3797917rT&#13;&#10;C/4V4/8Ab5Lev/iANif+4FV797917qoH+U7/ANvTf5af/i//AE3/AO/F25797917r7fP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5gn/C1b/t6b0H/4oBtb/wB+L2r797917rWB+J//AGVN8av/ABP+zf8A3osb&#13;&#10;797917r7nPbP/Mq+y/8AxH+Z/wDddU+/e/de60Q/+EMf/dUT/wAon/8ANc9+9+691v8An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qAf8AhUd/24o+c3/lMv8A38XX3v3v&#13;&#10;3Xug/wD+En//AG5K+OX/AIkDsT/3uM3797917rTC/wCFeP8A2+S3r/4gDYn/ALgVXv3v3Xuqgf5T&#13;&#10;v/b03+Wn/wCL/wDTf/vxdue/e/de6+3z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+YJ/wALVv8At6b0H/4o&#13;&#10;Btb/AN+L2r797917rWB+J/8A2VN8av8AxP8As3/3osb797917r7nPbP/ADKvsv8A8R/mf/ddU+/e&#13;&#10;/de60Q/+EMf/AHVE/wDKJ/8AzXPfvfuvdb/n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qAf+FR3/bij5zf+Uy/9/F19797917oP/8AhJ//ANuSvjl/4kDsT/3uM3797917&#13;&#10;rTC/4V4/9vkt6/8AiANif+4FV797917qoH+U7/29N/lp/wDi/wD03/78Xbnv3v3Xuvt8+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mCf8LVv+3pvQf/AIoBtb/34vavv3v3XutYH4n/APZU3xq/8T/s3/3osb79&#13;&#10;7917r7nPbP8AzKvsv/xH+Z/911T797917rRD/wCEMf8A3VE/8on/APNc9+9+691v+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oB/4VHf9uKPnN/5TL/38XX3v3v3Xug//&#13;&#10;AOEn/wD25K+OX/iQOxP/AHuM3797917rTC/4V4/9vkt6/wDiANif+4FV797917qoH+U7/wBvTf5a&#13;&#10;f/i//Tf/AL8Xbnv3v3Xuvt8+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mCf8LVv+3pvQf8A4oBtb/34vavv&#13;&#10;3v3XutYH4n/9lTfGr/xP+zf/AHosb797917r7nPbP/Mq+y//ABH+Z/8AddU+/e/de60Q/wDhDH/3&#13;&#10;VE/8on/81z3737r3W/5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qgH&#13;&#10;/hUd/wBuKPnN/wCUy/8Afxdfe/e/de6D/wD4Sf8A/bkr45f+JA7E/wDe4zfv3v3XutML/hXj/wBv&#13;&#10;kt6/+IA2J/7gVXv3v3Xuqgf5Tv8A29N/lp/+L/8ATf8A78Xbnv3v3Xuvt8+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mCf8LVv+3pvQf/igG1v/AH4vavv3v3XutYH4n/8AZU3xq/8AE/7N/wDeixvv3v3Xuvuc&#13;&#10;9s/8yr7L/wDEf5n/AN11T797917rRD/4Qx/91RP/ACif/wA1z3737r3W/wC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oB/wCFR3/bij5zf+Uy/wDfxdfe/e/de6D/AP4S&#13;&#10;f/8Abkr45f8AiQOxP/e4zfv3v3XutML/AIV4/wDb5Lev/iANif8AuBVe/e/de6qB/lO/9vTf5af/&#13;&#10;AIv/ANN/+/F25797917r7fP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5gn/AAtW/wC3pvQf/igG1v8A34va&#13;&#10;vv3v3XutYH4n/wDZU3xq/wDE/wCzf/eixvv3v3Xuvuc9s/8AMq+y/wDxH+Z/911T797917rRD/4Q&#13;&#10;x/8AdUT/AMon/wDNc9+9+691v+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oB/4VHf9uKPnN/5TL/38XX3v3v3Xug//wCEn/8A25K+OX/iQOxP/e4zfv3v3XutML/hXj/2&#13;&#10;+S3r/wCIA2J/7gVXv3v3Xuqgf5Tv/b03+Wn/AOL/APTf/vxdue/e/de6+3z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+YJ/wtW/7em9B/8AigG1v/fi9q+/e/de61gfif8A9lTfGr/xP+zf/eixvv3v3Xuvuc9s&#13;&#10;/wDMq+y//Ef5n/3XVPv3v3XutEP/AIQx/wDdUT/yif8A81z3737r3W/5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qgH/hUd/24o+c3/lMv/fxdfe/e/de6D/8A4Sf/APbk&#13;&#10;r45f+JA7E/8Ae4zfv3v3XutML/hXj/2+S3r/AOIA2J/7gVXv3v3Xuqgf5Tv/AG9N/lp/+L/9N/8A&#13;&#10;vxdue/e/de6+3z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+YJ/wtW/7em9B/wDigG1v/fi9q+/e/de61gfi&#13;&#10;f/2VN8av/E/7N/8Aeixvv3v3Xuvuc9s/8yr7L/8AEf5n/wB11T797917rRD/AOEMf/dUT/yif/zX&#13;&#10;Pfvfuvdb/n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qAf+FR3/AG4o&#13;&#10;+c3/AJTL/wB/F19797917oP/APhJ/wD9uSvjl/4kDsT/AN7jN+/e/de60wv+FeP/AG+S3r/4gDYn&#13;&#10;/uBVe/e/de6qB/lO/wDb03+Wn/4v/wBN/wDvxdue/e/de6+3z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+Y&#13;&#10;J/wtW/7em9B/+KAbW/8Afi9q+/e/de61gfif/wBlTfGr/wAT/s3/AN6LG+/e/de6+5z2z/zKvsv/&#13;&#10;AMR/mf8A3XVPv3v3XutEP/hDH/3VE/8AKJ//ADXPfvfuvdb/AJ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qgH/AIVHf9uKPnN/5TL/AN/F19797917oP8A/hJ//wBuSvjl&#13;&#10;/wCJA7E/97jN+/e/de60wv8AhXj/ANvkt6/+IA2J/wC4FV797917qoH+U7/29N/lp/8Ai/8A03/7&#13;&#10;8Xbnv3v3Xuvt8+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mCf8AC1b/ALem9B/+KAbW/wDfi9q+/e/de61g&#13;&#10;fif/ANlTfGr/AMT/ALN/96LG+/e/de6+5z2z/wAyr7L/APEf5n/3XVPv3v3XutEP/hDH/wB1RP8A&#13;&#10;yif/AM1z3737r3W/5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qgH/h&#13;&#10;Ud/24o+c3/lMv/fxdfe/e/de6D//AISf/wDbkr45f+JA7E/97jN+/e/de60wv+FeP/b5Lev/AIgD&#13;&#10;Yn/uBVe/e/de6qB/lO/9vTf5af8A4v8A9N/+/F25797917r7fP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5&#13;&#10;gn/C1b/t6b0H/wCKAbW/9+L2r797917rWB+J/wD2VN8av/E/7N/96LG+/e/de6+5z2z/AMyr7L/8&#13;&#10;R/mf/ddU+/e/de60Q/8AhDH/AN1RP/KJ/wDzXPfvfuvdb/n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qAf+FR3/bij5zf+Uy/9/F19797917oP/wDhJ/8A9uSvjl/4kDsT&#13;&#10;/wB7jN+/e/de60wv+FeP/b5Lev8A4gDYn/uBVe/e/de6qB/lO/8Ab03+Wn/4v/03/wC/F2579791&#13;&#10;7r7fP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5gn/C1b/t6b0H/AOKAbW/9+L2r797917rWB+J//ZU3xq/8&#13;&#10;T/s3/wB6LG+/e/de6+5z2z/zKvsv/wAR/mf/AHXVPv3v3XutEP8A4Qx/91RP/KJ//Nc9+9+691v+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oB/4VHf8Abij5zf8AlMv/&#13;&#10;AH8XX3v3v3Xug/8A+En/AP25K+OX/iQOxP8A3uM3797917rTC/4V4/8Ab5Lev/iANif+4FV79791&#13;&#10;7qoH+U7/ANvTf5af/i//AE3/AO/F25797917r7fP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5gn/C1b/t6b&#13;&#10;0H/4oBtb/wB+L2r797917rWB+J//AGVN8av/ABP+zf8A3osb797917r7nPbP/Mq+y/8AxH+Z/wDd&#13;&#10;dU+/e/de60Q/+EMf/dUT/wAon/8ANc9+9+691v8An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qAf8AhUd/24o+c3/lMv8A38XX3v3v3Xug/wD+En//AG5K+OX/AIkDsT/3&#13;&#10;uM3797917rTC/wCFeP8A2+S3r/4gDYn/ALgVXv3v3Xuqgf5Tv/b03+Wn/wCL/wDTf/vxdue/e/de&#13;&#10;6+3z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+YJ/wALVv8At6b0H/4oBtb/AN+L2r797917rWB+J/8A2VN8&#13;&#10;av8AxP8As3/3osb797917r7nPbP/ADKvsv8A8R/mf/ddU+/e/de60Q/+EMf/AHVE/wDKJ/8AzXPf&#13;&#10;vfuvdb/n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qAf+FR3/bij5zf&#13;&#10;+Uy/9/F19797917oP/8AhJ//ANuSvjl/4kDsT/3uM3797917rTC/4V4/9vkt6/8AiANif+4FV797&#13;&#10;917qoH+U7/29N/lp/wDi/wD03/78Xbnv3v3Xuvt8+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mCf8LVv+3p&#13;&#10;vQf/AIoBtb/34vavv3v3XutYH4n/APZU3xq/8T/s3/3osb797917r7nPbP8AzKvsv/xH+Z/911T7&#13;&#10;97917rRD/wCEMf8A3VE/8on/APNc9+9+691v+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oB/4VHf9uKPnN/5TL/38XX3v3v3Xug//AOEn/wD25K+OX/iQOxP/AHuM3797&#13;&#10;917rTC/4V4/9vkt6/wDiANif+4FV797917qoH+U7/wBvTf5af/i//Tf/AL8Xbnv3v3Xuvt8+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mCf8LVv+3pvQf8A4oBtb/34vavv3v3XutYH4n/9lTfGr/xP+zf/AHos&#13;&#10;b797917r7nPbP/Mq+y//ABH+Z/8AddU+/e/de60Q/wDhDH/3VE/8on/81z3737r3W/5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qgH/hUd/wBuKPnN/wCUy/8Afxdfe/e/&#13;&#10;de6D/wD4Sf8A/bkr45f+JA7E/wDe4zfv3v3XutML/hXj/wBvkt6/+IA2J/7gVXv3v3Xuqgf5Tv8A&#13;&#10;29N/lp/+L/8ATf8A78Xbnv3v3Xuvt8+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mCf8LVv+3pvQf/igG1v/&#13;&#10;AH4vavv3v3XutYH4n/8AZU3xq/8AE/7N/wDeixvv3v3Xuvuc9s/8yr7L/wDEf5n/AN11T797917r&#13;&#10;RD/4Qx/91RP/ACif/wA1z3737r3W/wC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oB/wCFR3/bij5zf+Uy/wDfxdfe/e/de6D/AP4Sf/8Abkr45f8AiQOxP/e4zfv3v3Xu&#13;&#10;tML/AIV4/wDb5Lev/iANif8AuBVe/e/de6qB/lO/9vTf5af/AIv/ANN/+/F25797917r7fP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5gn/AAtW/wC3pvQf/igG1v8A34vavv3v3XutYH4n/wDZU3xq/wDE/wCz&#13;&#10;f/eixvv3v3Xuvuc9s/8AMq+y/wDxH+Z/911T797917rRD/4Qx/8AdUT/AMon/wDNc9+9+691v+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oB/4VHf9uKPnN/5TL/38XX3&#13;&#10;v3v3Xug//wCEn/8A25K+OX/iQOxP/e4zfv3v3XutML/hXj/2+S3r/wCIA2J/7gVXv3v3Xuqgf5Tv&#13;&#10;/b03+Wn/AOL/APTf/vxdue/e/de6+3z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+YJ/wtW/7em9B/8AigG1&#13;&#10;v/fi9q+/e/de61gfif8A9lTfGr/xP+zf/eixvv3v3Xuvuc9s/wDMq+y//Ef5n/3XVPv3v3XutEP/&#13;&#10;AIQx/wDdUT/yif8A81z3737r3W/5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qgH/hUd/24o+c3/lMv/fxdfe/e/de6D/8A4Sf/APbkr45f+JA7E/8Ae4zfv3v3XutML/hX&#13;&#10;j/2+S3r/AOIA2J/7gVXv3v3Xuqgf5Tv/AG9N/lp/+L/9N/8Avxdue/e/de6+3z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+YJ/wtW/7em9B/wDigG1v/fi9q+/e/de61gfif/2VN8av/E/7N/8Aeixvv3v3Xuvu&#13;&#10;c9s/8yr7L/8AEf5n/wB11T797917rRD/AOEMf/dUT/yif/zXPfvfuvdb/n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qAf+FR3/AG4o+c3/AJTL/wB/F19797917oP/APhJ&#13;&#10;/wD9uSvjl/4kDsT/AN7jN+/e/de60wv+FeP/AG+S3r/4gDYn/uBVe/e/de6qB/lO/wDb03+Wn/4v&#13;&#10;/wBN/wDvxdue/e/de6+3z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+YJ/wtW/7em9B/+KAbW/8Afi9q+/e/&#13;&#10;de61gfif/wBlTfGr/wAT/s3/AN6LG+/e/de6+5z2z/zKvsv/AMR/mf8A3XVPv3v3XutEP/hDH/3V&#13;&#10;E/8AKJ//ADXPfvfuvdb/AJ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qgH/AIVHf9uKPnN/5TL/AN/F19797917oP8A/hJ//wBuSvjl/wCJA7E/97jN+/e/de60wv8AhXj/&#13;&#10;ANvkt6/+IA2J/wC4FV797917qoH+U7/29N/lp/8Ai/8A03/78Xbnv3v3Xuvt8+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mCf8AC1b/ALem9B/+KAbW/wDfi9q+/e/de61gfif/ANlTfGr/AMT/ALN/96LG+/e/&#13;&#10;de6+5z2z/wAyr7L/APEf5n/3XVPv3v3XutEP/hDH/wB1RP8Ayif/AM1z3737r3W/5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qgH/hUd/24o+c3/lMv/fxdfe/e/de6D//&#13;&#10;AISf/wDbkr45f+JA7E/97jN+/e/de60wv+FeP/b5Lev/AIgDYn/uBVe/e/de6qB/lO/9vTf5af8A&#13;&#10;4v8A9N/+/F25797917r7fP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5gn/C1b/t6b0H/wCKAbW/9+L2r797&#13;&#10;917rWB+J/wD2VN8av/E/7N/96LG+/e/de6+5z2z/AMyr7L/8R/mf/ddU+/e/de60Q/8AhDH/AN1R&#13;&#10;P/KJ/wDzXPfvfuvdb/n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qAf&#13;&#10;+FR3/bij5zf+Uy/9/F19797917oP/wDhJ/8A9uSvjl/4kDsT/wB7jN+/e/de60wv+FeP/b5Lev8A&#13;&#10;4gDYn/uBVe/e/de6qB/lO/8Ab03+Wn/4v/03/wC/F25797917r7fP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5gn/C1b/t6b0H/AOKAbW/9+L2r797917rWB+J//ZU3xq/8T/s3/wB6LG+/e/de6+5z2z/zKvsv&#13;&#10;/wAR/mf/AHXVPv3v3XutEP8A4Qx/91RP/KJ//Nc9+9+691v+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oB/4VHf8Abij5zf8AlMv/AH8XX3v3v3Xug/8A+En/AP25K+OX&#13;&#10;/iQOxP8A3uM3797917rTC/4V4/8Ab5Lev/iANif+4FV797917qoH+U7/ANvTf5af/i//AE3/AO/F&#13;&#10;25797917r7fP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5gn/C1b/t6b0H/4oBtb/wB+L2r797917rWB+J//&#13;&#10;AGVN8av/ABP+zf8A3osb797917r7nPbP/Mq+y/8AxH+Z/wDddU+/e/de60Q/+EMf/dUT/wAon/8A&#13;&#10;Nc9+9+691v8An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qAf8AhUd/&#13;&#10;24o+c3/lMv8A38XX3v3v3Xug/wD+En//AG5K+OX/AIkDsT/3uM3797917rTC/wCFeP8A2+S3r/4g&#13;&#10;DYn/ALgVXv3v3Xuqgf5Tv/b03+Wn/wCL/wDTf/vxdue/e/de6+3z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+YJ/wALVv8At6b0H/4oBtb/AN+L2r797917rWB+J/8A2VN8av8AxP8As3/3osb797917r7nPbP/&#13;&#10;ADKvsv8A8R/mf/ddU+/e/de60Q/+EMf/AHVE/wDKJ/8AzXPfvfuvdb/n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qAf+FR3/bij5zf+Uy/9/F19797917oP/8AhJ//ANuS&#13;&#10;vjl/4kDsT/3uM3797917rTC/4V4/9vkt6/8AiANif+4FV797917qoH+U7/29N/lp/wDi/wD03/78&#13;&#10;Xbnv3v3Xuvt8+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mCf8LVv+3pvQf/AIoBtb/34vavv3v3XutYH4n/&#13;&#10;APZU3xq/8T/s3/3osb797917r7nPbP8AzKvsv/xH+Z/911T797917rRD/wCEMf8A3VE/8on/APNc&#13;&#10;9+9+691v+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oB/4VHf9uKPn&#13;&#10;N/5TL/38XX3v3v3Xug//AOEn/wD25K+OX/iQOxP/AHuM3797917rTC/4V4/9vkt6/wDiANif+4FV&#13;&#10;797917qoH+U7/wBvTf5af/i//Tf/AL8Xbnv3v3Xuvt8+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mCf8LVv&#13;&#10;+3pvQf8A4oBtb/34vavv3v3XutYH4n/9lTfGr/xP+zf/AHosb797917r7nPbP/Mq+y//ABH+Z/8A&#13;&#10;ddU+/e/de60Q/wDhDH/3VE/8on/81z3737r3W/5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qgH/hUd/wBuKPnN/wCUy/8Afxdfe/e/de6D/wD4Sf8A/bkr45f+JA7E/wDe&#13;&#10;4zfv3v3XutML/hXj/wBvkt6/+IA2J/7gVXv3v3Xuqgf5Tv8A29N/lp/+L/8ATf8A78Xbnv3v3Xuv&#13;&#10;t8+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mCf8LVv+3pvQf/igG1v/AH4vavv3v3XutYH4n/8AZU3xq/8A&#13;&#10;E/7N/wDeixvv3v3Xuvuc9s/8yr7L/wDEf5n/AN11T797917rRD/4Qx/91RP/ACif/wA1z3737r3W&#13;&#10;/wC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oB/wCFR3/bij5zf+Uy&#13;&#10;/wDfxdfe/e/de6D/AP4Sf/8Abkr45f8AiQOxP/e4zfv3v3XutML/AIV4/wDb5Lev/iANif8AuBVe&#13;&#10;/e/de6qB/lO/9vTf5af/AIv/ANN/+/F25797917r7fP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5gn/AAtW&#13;&#10;/wC3pvQf/igG1v8A34vavv3v3XutYH4n/wDZU3xq/wDE/wCzf/eixvv3v3Xuvuc9s/8AMq+y/wDx&#13;&#10;H+Z/911T797917rRD/4Qx/8AdUT/AMon/wDNc9+9+691v+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oB/4VHf9uKPnN/5TL/38XX3v3v3Xug//wCEn/8A25K+OX/iQOxP&#13;&#10;/e4zfv3v3XutML/hXj/2+S3r/wCIA2J/7gVXv3v3Xuqgf5Tv/b03+Wn/AOL/APTf/vxdue/e/de6&#13;&#10;+3z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+YJ/wtW/7em9B/8AigG1v/fi9q+/e/de61gfif8A9lTfGr/x&#13;&#10;P+zf/eixvv3v3Xuvuc9s/wDMq+y//Ef5n/3XVPv3v3XutEP/AIQx/wDdUT/yif8A81z3737r3W/5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qgH/hUd/24o+c3/lMv/fxd&#13;&#10;fe/e/de6D/8A4Sf/APbkr45f+JA7E/8Ae4zfv3v3XutML/hXj/2+S3r/AOIA2J/7gVXv3v3Xuqgf&#13;&#10;5Tv/AG9N/lp/+L/9N/8Avxdue/e/de6+3z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+YJ/wtW/7em9B/wDi&#13;&#10;gG1v/fi9q+/e/de61gfif/2VN8av/E/7N/8Aeixvv3v3Xuvuc9s/8yr7L/8AEf5n/wB11T797917&#13;&#10;rRD/AOEMf/dUT/yif/zXPfvfuvdb/n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qAf+FR3/AG4o+c3/AJTL/wB/F19797917oP/APhJ/wD9uSvjl/4kDsT/AN7jN+/e/de6&#13;&#10;0wv+FeP/AG+S3r/4gDYn/uBVe/e/de6qB/lO/wDb03+Wn/4v/wBN/wDvxdue/e/de6+3z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+YJ/wtW/7em9B/+KAbW/8Afi9q+/e/de61gfif/wBlTfGr/wAT/s3/AN6L&#13;&#10;G+/e/de6+5z2z/zKvsv/AMR/mf8A3XVPv3v3XutEP/hDH/3VE/8AKJ//ADXPfvfuvdb/AJ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qgH/AIVHf9uKPnN/5TL/AN/F1979&#13;&#10;7917oP8A/hJ//wBuSvjl/wCJA7E/97jN+/e/de60wv8AhXj/ANvkt6/+IA2J/wC4FV797917qoH+&#13;&#10;U7/29N/lp/8Ai/8A03/78Xbnv3v3Xuvt8+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mCf8AC1b/ALem9B/+&#13;&#10;KAbW/wDfi9q+/e/de61gfif/ANlTfGr/AMT/ALN/96LG+/e/de6+5z2z/wAyr7L/APEf5n/3XVPv&#13;&#10;3v3XutEP/hDH/wB1RP8Ayif/AM1z3737r3W/5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qgH/hUd/24o+c3/lMv/fxdfe/e/de6D//AISf/wDbkr45f+JA7E/97jN+/e/d&#13;&#10;e60wv+FeP/b5Lev/AIgDYn/uBVe/e/de6qB/lO/9vTf5af8A4v8A9N/+/F25797917r7fP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5gn/C1b/t6b0H/wCKAbW/9+L2r797917rWB+J/wD2VN8av/E/7N/96LG+&#13;&#10;/e/de6+5z2z/AMyr7L/8R/mf/ddU+/e/de60Q/8AhDH/AN1RP/KJ/wDzXPfvfuvdb/n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qAf+FR3/bij5zf+Uy/9/F19797917oP&#13;&#10;/wDhJ/8A9uSvjl/4kDsT/wB7jN+/e/de60wv+FeP/b5Lev8A4gDYn/uBVe/e/de6qB/lO/8Ab03+&#13;&#10;Wn/4v/03/wC/F25797917r7fP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5gn/C1b/t6b0H/AOKAbW/9+L2r&#13;&#10;797917rWB+J//ZU3xq/8T/s3/wB6LG+/e/de6+5z2z/zKvsv/wAR/mf/AHXVPv3v3XutEP8A4Qx/&#13;&#10;91RP/KJ//Nc9+9+691v+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o&#13;&#10;B/4VHf8Abij5zf8AlMv/AH8XX3v3v3Xug/8A+En/AP25K+OX/iQOxP8A3uM3797917rTC/4V4/8A&#13;&#10;b5Lev/iANif+4FV797917qoH+U7/ANvTf5af/i//AE3/AO/F25797917r7fP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5gn/C1b/t6b0H/4oBtb/wB+L2r797917rWB+J//AGVN8av/ABP+zf8A3osb797917r7&#13;&#10;nPbP/Mq+y/8AxH+Z/wDddU+/e/de60Q/+EMf/dUT/wAon/8ANc9+9+691v8An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qAf8AhUd/24o+c3/lMv8A38XX3v3v3Xug/wD+&#13;&#10;En//AG5K+OX/AIkDsT/3uM3797917rTC/wCFeP8A2+S3r/4gDYn/ALgVXv3v3Xuqgf5Tv/b03+Wn&#13;&#10;/wCL/wDTf/vxdue/e/de6+3z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+YJ/wALVv8At6b0H/4oBtb/AN+L&#13;&#10;2r797917rWB+J/8A2VN8av8AxP8As3/3osb797917r7nPbP/ADKvsv8A8R/mf/ddU+/e/de60Q/+&#13;&#10;EMf/AHVE/wDKJ/8AzXPfvfuvdb/n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qAf+FR3/bij5zf+Uy/9/F19797917oP/8AhJ//ANuSvjl/4kDsT/3uM3797917rTC/4V4/&#13;&#10;9vkt6/8AiANif+4FV797917qoH+U7/29N/lp/wDi/wD03/78Xbnv3v3Xuvt8+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mCf8LVv+3pvQf/AIoBtb/34vavv3v3XutYH4n/APZU3xq/8T/s3/3osb797917r7nP&#13;&#10;bP8AzKvsv/xH+Z/911T797917rRD/wCEMf8A3VE/8on/APNc9+9+691v+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oB/4VHf9uKPnN/5TL/38XX3v3v3Xug//AOEn/wD2&#13;&#10;5K+OX/iQOxP/AHuM3797917rTC/4V4/9vkt6/wDiANif+4FV797917qoH+U7/wBvTf5af/i//Tf/&#13;&#10;AL8Xbnv3v3Xuvt8+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mCf8LVv+3pvQf8A4oBtb/34vavv3v3XutYH&#13;&#10;4n/9lTfGr/xP+zf/AHosb797917r7nPbP/Mq+y//ABH+Z/8AddU+/e/de60Q/wDhDH/3VE/8on/8&#13;&#10;1z3737r3W/5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qgH/hUd/wBu&#13;&#10;KPnN/wCUy/8Afxdfe/e/de6D/wD4Sf8A/bkr45f+JA7E/wDe4zfv3v3XutML/hXj/wBvkt6/+IA2&#13;&#10;J/7gVXv3v3Xuqgf5Tv8A29N/lp/+L/8ATf8A78Xbnv3v3Xuvt8+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mCf8LVv+3pvQf/igG1v/AH4vavv3v3XutYH4n/8AZU3xq/8AE/7N/wDeixvv3v3Xuvuc9s/8yr7L&#13;&#10;/wDEf5n/AN11T797917rRD/4Qx/91RP/ACif/wA1z3737r3W/wC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oB/wCFR3/bij5zf+Uy/wDfxdfe/e/de6D/AP4Sf/8Abkr4&#13;&#10;5f8AiQOxP/e4zfv3v3XutML/AIV4/wDb5Lev/iANif8AuBVe/e/de6qB/lO/9vTf5af/AIv/ANN/&#13;&#10;+/F25797917r7fP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5gn/AAtW/wC3pvQf/igG1v8A34vavv3v3Xut&#13;&#10;YH4n/wDZU3xq/wDE/wCzf/eixvv3v3Xuvuc9s/8AMq+y/wDxH+Z/911T797917rRD/4Qx/8AdUT/&#13;&#10;AMon/wDNc9+9+691v+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oB/&#13;&#10;4VHf9uKPnN/5TL/38XX3v3v3Xug//wCEn/8A25K+OX/iQOxP/e4zfv3v3XutML/hXj/2+S3r/wCI&#13;&#10;A2J/7gVXv3v3Xuqgf5Tv/b03+Wn/AOL/APTf/vxdue/e/de6+3z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+YJ/wtW/7em9B/8AigG1v/fi9q+/e/de61gfif8A9lTfGr/xP+zf/eixvv3v3Xuvuc9s/wDMq+y/&#13;&#10;/Ef5n/3XVPv3v3XutEP/AIQx/wDdUT/yif8A81z3737r3W/5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qgH/hUd/24o+c3/lMv/fxdfe/e/de6D/8A4Sf/APbkr45f+JA7&#13;&#10;E/8Ae4zfv3v3XutML/hXj/2+S3r/AOIA2J/7gVXv3v3Xuqgf5Tv/AG9N/lp/+L/9N/8Avxdue/e/&#13;&#10;de6+3z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+YJ/wtW/7em9B/wDigG1v/fi9q+/e/de61gfif/2VN8av&#13;&#10;/E/7N/8Aeixvv3v3Xuvuc9s/8yr7L/8AEf5n/wB11T797917rRD/AOEMf/dUT/yif/zXPfvfuvdb&#13;&#10;/n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qAf+FR3/AG4o+c3/AJTL&#13;&#10;/wB/F19797917oP/APhJ/wD9uSvjl/4kDsT/AN7jN+/e/de60wv+FeP/AG+S3r/4gDYn/uBVe/e/&#13;&#10;de6qB/lO/wDb03+Wn/4v/wBN/wDvxdue/e/de6+3z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+YJ/wtW/7e&#13;&#10;m9B/+KAbW/8Afi9q+/e/de61gfif/wBlTfGr/wAT/s3/AN6LG+/e/de6+5z2z/zKvsv/AMR/mf8A&#13;&#10;3XVPv3v3XutEP/hDH/3VE/8AKJ//ADXPfvfuvdb/AJ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qgH/AIVHf9uKPnN/5TL/AN/F19797917oP8A/hJ//wBuSvjl/wCJA7E/&#13;&#10;97jN+/e/de60wv8AhXj/ANvkt6/+IA2J/wC4FV797917qoH+U7/29N/lp/8Ai/8A03/78Xbnv3v3&#13;&#10;Xuvt8+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mCf8AC1b/ALem9B/+KAbW/wDfi9q+/e/de61gfif/ANlT&#13;&#10;fGr/AMT/ALN/96LG+/e/de6+5z2z/wAyr7L/APEf5n/3XVPv3v3XutEP/hDH/wB1RP8Ayif/AM1z&#13;&#10;3737r3W/5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qgH/hUd/24o+c&#13;&#10;3/lMv/fxdfe/e/de6D//AISf/wDbkr45f+JA7E/97jN+/e/de60wv+FeP/b5Lev/AIgDYn/uBVe/&#13;&#10;e/de6qB/lO/9vTf5af8A4v8A9N/+/F25797917r7fP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5gn/C1b/t&#13;&#10;6b0H/wCKAbW/9+L2r797917rWB+J/wD2VN8av/E/7N/96LG+/e/de6+5z2z/AMyr7L/8R/mf/ddU&#13;&#10;+/e/de60Q/8AhDH/AN1RP/KJ/wDzXPfvfuvdb/n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qAf+FR3/bij5zf+Uy/9/F19797917oP/wDhJ/8A9uSvjl/4kDsT/wB7jN+/&#13;&#10;e/de60wv+FeP/b5Lev8A4gDYn/uBVe/e/de6qB/lO/8Ab03+Wn/4v/03/wC/F25797917r7fP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5gn/C1b/t6b0H/AOKAbW/9+L2r797917rWB+J//ZU3xq/8T/s3/wB6&#13;&#10;LG+/e/de6+5z2z/zKvsv/wAR/mf/AHXVPv3v3XutEP8A4Qx/91RP/KJ//Nc9+9+691v+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oB/4VHf8Abij5zf8AlMv/AH8XX3v3&#13;&#10;v3Xug/8A+En/AP25K+OX/iQOxP8A3uM3797917rTC/4V4/8Ab5Lev/iANif+4FV797917qoH+U7/&#13;&#10;ANvTf5af/i//AE3/AO/F25797917r7fP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5gn/C1b/t6b0H/4oBtb&#13;&#10;/wB+L2r797917rWB+J//AGVN8av/ABP+zf8A3osb797917r7nPbP/Mq+y/8AxH+Z/wDddU+/e/de&#13;&#10;60Q/+EMf/dUT/wAon/8ANc9+9+691v8An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qAf8AhUd/24o+c3/lMv8A38XX3v3v3Xug/wD+En//AG5K+OX/AIkDsT/3uM379791&#13;&#10;7rTC/wCFeP8A2+S3r/4gDYn/ALgVXv3v3Xuqgf5Tv/b03+Wn/wCL/wDTf/vxdue/e/de6+3z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+YJ/wALVv8At6b0H/4oBtb/AN+L2r797917rWB+J/8A2VN8av8AxP8A&#13;&#10;s3/3osb797917r7nPbP/ADKvsv8A8R/mf/ddU+/e/de60Q/+EMf/AHVE/wDKJ/8AzXPfvfuvdb/n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qAf+FR3/bij5zf+Uy/9/F1&#13;&#10;9797917oP/8AhJ//ANuSvjl/4kDsT/3uM3797917rTC/4V4/9vkt6/8AiANif+4FV797917qoH+U&#13;&#10;7/29N/lp/wDi/wD03/78Xbnv3v3Xuvt8+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mCf8LVv+3pvQf/AIoB&#13;&#10;tb/34vavv3v3XutYH4n/APZU3xq/8T/s3/3osb797917r7nPbP8AzKvsv/xH+Z/911T797917rRD&#13;&#10;/wCEMf8A3VE/8on/APNc9+9+691v+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oB/4VHf9uKPnN/5TL/38XX3v3v3Xug//AOEn/wD25K+OX/iQOxP/AHuM3797917rTC/4&#13;&#10;V4/9vkt6/wDiANif+4FV797917qoH+U7/wBvTf5af/i//Tf/AL8Xbnv3v3Xuvt8+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mCf8LVv+3pvQf8A4oBtb/34vavv3v3XutYH4n/9lTfGr/xP+zf/AHosb797917r&#13;&#10;7nPbP/Mq+y//ABH+Z/8AddU+/e/de60Q/wDhDH/3VE/8on/81z3737r3W/5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qgH/hUd/wBuKPnN/wCUy/8Afxdfe/e/de6D/wD4&#13;&#10;Sf8A/bkr45f+JA7E/wDe4zfv3v3XutML/hXj/wBvkt6/+IA2J/7gVXv3v3Xuqgf5Tv8A29N/lp/+&#13;&#10;L/8ATf8A78Xbnv3v3Xuvt8+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mCf8LVv+3pvQf/igG1v/AH4vavv3&#13;&#10;v3XutYH4n/8AZU3xq/8AE/7N/wDeixvv3v3Xuvuc9s/8yr7L/wDEf5n/AN11T797917rRD/4Qx/9&#13;&#10;1RP/ACif/wA1z3737r3W/wC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oB/wCFR3/bij5zf+Uy/wDfxdfe/e/de6D/AP4Sf/8Abkr45f8AiQOxP/e4zfv3v3XutML/AIV4&#13;&#10;/wDb5Lev/iANif8AuBVe/e/de6qB/lO/9vTf5af/AIv/ANN/+/F25797917r7fP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5gn/AAtW/wC3pvQf/igG1v8A34vavv3v3XutYH4n/wDZU3xq/wDE/wCzf/eixvv3&#13;&#10;v3Xuvuc9s/8AMq+y/wDxH+Z/911T797917rRD/4Qx/8AdUT/AMon/wDNc9+9+691v+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oB/4VHf9uKPnN/5TL/38XX3v3v3Xug/&#13;&#10;/wCEn/8A25K+OX/iQOxP/e4zfv3v3XutML/hXj/2+S3r/wCIA2J/7gVXv3v3Xuqgf5Tv/b03+Wn/&#13;&#10;AOL/APTf/vxdue/e/de6+3z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+YJ/wtW/7em9B/8AigG1v/fi9q+/&#13;&#10;e/de61gfif8A9lTfGr/xP+zf/eixvv3v3Xuvuc9s/wDMq+y//Ef5n/3XVPv3v3XutEP/AIQx/wDd&#13;&#10;UT/yif8A81z3737r3W/5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qg&#13;&#10;H/hUd/24o+c3/lMv/fxdfe/e/de6D/8A4Sf/APbkr45f+JA7E/8Ae4zfv3v3XutML/hXj/2+S3r/&#13;&#10;AOIA2J/7gVXv3v3Xuqgf5Tv/AG9N/lp/+L/9N/8Avxdue/e/de6+3z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+YJ/wtW/7em9B/wDigG1v/fi9q+/e/de61gfif/2VN8av/E/7N/8Aeixvv3v3Xuvuc9s/8yr7&#13;&#10;L/8AEf5n/wB11T797917rRD/AOEMf/dUT/yif/zXPfvfuvdb/n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qAf+FR3/AG4o+c3/AJTL/wB/F19797917oP/APhJ/wD9uSvj&#13;&#10;l/4kDsT/AN7jN+/e/de60wv+FeP/AG+S3r/4gDYn/uBVe/e/de6qB/lO/wDb03+Wn/4v/wBN/wDv&#13;&#10;xdue/e/de6+3z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+YJ/wtW/7em9B/+KAbW/8Afi9q+/e/de61gfif&#13;&#10;/wBlTfGr/wAT/s3/AN6LG+/e/de6+5z2z/zKvsv/AMR/mf8A3XVPv3v3XutEP/hDH/3VE/8AKJ//&#13;&#10;ADXPfvfuvdb/AJ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qgH/AIVH&#13;&#10;f9uKPnN/5TL/AN/F19797917oP8A/hJ//wBuSvjl/wCJA7E/97jN+/e/de60wv8AhXj/ANvkt6/+&#13;&#10;IA2J/wC4FV797917qoH+U7/29N/lp/8Ai/8A03/78Xbnv3v3Xuvt8+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mCf8AC1b/ALem9B/+KAbW/wDfi9q+/e/de61gfif/ANlTfGr/AMT/ALN/96LG+/e/de6+5z2z&#13;&#10;/wAyr7L/APEf5n/3XVPv3v3XutEP/hDH/wB1RP8Ayif/AM1z3737r3W/5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qgH/hUd/24o+c3/lMv/fxdfe/e/de6D//AISf/wDb&#13;&#10;kr45f+JA7E/97jN+/e/de60wv+FeP/b5Lev/AIgDYn/uBVe/e/de6qB/lO/9vTf5af8A4v8A9N/+&#13;&#10;/F25797917r7fP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5gn/C1b/t6b0H/wCKAbW/9+L2r797917rWB+J&#13;&#10;/wD2VN8av/E/7N/96LG+/e/de6+5z2z/AMyr7L/8R/mf/ddU+/e/de60Q/8AhDH/AN1RP/KJ/wDz&#13;&#10;XPfvfuvdb/n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qAf+FR3/bij&#13;&#10;5zf+Uy/9/F19797917oP/wDhJ/8A9uSvjl/4kDsT/wB7jN+/e/de60wv+FeP/b5Lev8A4gDYn/uB&#13;&#10;Ve/e/de6qB/lO/8Ab03+Wn/4v/03/wC/F25797917r7fP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5gn/C1&#13;&#10;b/t6b0H/AOKAbW/9+L2r797917rWB+J//ZU3xq/8T/s3/wB6LG+/e/de6+5z2z/zKvsv/wAR/mf/&#13;&#10;AHXVPv3v3XutEP8A4Qx/91RP/KJ//Nc9+9+691v+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oB/4VHf8Abij5zf8AlMv/AH8XX3v3v3Xug/8A+En/AP25K+OX/iQOxP8A&#13;&#10;3uM3797917rTC/4V4/8Ab5Lev/iANif+4FV797917qoH+U7/ANvTf5af/i//AE3/AO/F25797917&#13;&#10;r7fP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5gn/C1b/t6b0H/4oBtb/wB+L2r797917rWB+J//AGVN8av/&#13;&#10;ABP+zf8A3osb797917r7nPbP/Mq+y/8AxH+Z/wDddU+/e/de60Q/+EMf/dUT/wAon/8ANc9+9+69&#13;&#10;1v8An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qAf8AhUd/24o+c3/l&#13;&#10;Mv8A38XX3v3v3Xug/wD+En//AG5K+OX/AIkDsT/3uM3797917rTC/wCFeP8A2+S3r/4gDYn/ALgV&#13;&#10;Xv3v3Xuqgf5Tv/b03+Wn/wCL/wDTf/vxdue/e/de6+3z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+YJ/wAL&#13;&#10;Vv8At6b0H/4oBtb/AN+L2r797917rWB+J/8A2VN8av8AxP8As3/3osb797917r7nPbP/ADKvsv8A&#13;&#10;8R/mf/ddU+/e/de60Q/+EMf/AHVE/wDKJ/8AzXPfvfuvdb/n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qAf+FR3/bij5zf+Uy/9/F19797917oP/8AhJ//ANuSvjl/4kDs&#13;&#10;T/3uM3797917rTC/4V4/9vkt6/8AiANif+4FV797917qoH+U7/29N/lp/wDi/wD03/78Xbnv3v3X&#13;&#10;uvt8+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mCf8LVv+3pvQf/AIoBtb/34vavv3v3XutYH4n/APZU3xq/&#13;&#10;8T/s3/3osb797917r7nPbP8AzKvsv/xH+Z/911T797917rRD/wCEMf8A3VE/8on/APNc9+9+691v&#13;&#10;+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oB/4VHf9uKPnN/5TL/38&#13;&#10;XX3v3v3Xug//AOEn/wD25K+OX/iQOxP/AHuM3797917rTC/4V4/9vkt6/wDiANif+4FV797917qo&#13;&#10;H+U7/wBvTf5af/i//Tf/AL8Xbnv3v3Xuvt8+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mCf8LVv+3pvQf8A&#13;&#10;4oBtb/34vavv3v3XutYH4n/9lTfGr/xP+zf/AHosb797917r7nPbP/Mq+y//ABH+Z/8AddU+/e/d&#13;&#10;e60Q/wDhDH/3VE/8on/81z3737r3W/5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qgH/hUd/wBuKPnN/wCUy/8Afxdfe/e/de6D/wD4Sf8A/bkr45f+JA7E/wDe4zfv3v3X&#13;&#10;utML/hXj/wBvkt6/+IA2J/7gVXv3v3Xuqgf5Tv8A29N/lp/+L/8ATf8A78Xbnv3v3Xuvt8+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mCf8LVv+3pvQf/igG1v/AH4vavv3v3XutYH4n/8AZU3xq/8AE/7N/wDe&#13;&#10;ixvv3v3Xuvuc9s/8yr7L/wDEf5n/AN11T797917rRD/4Qx/91RP/ACif/wA1z3737r3W/wC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oB/wCFR3/bij5zf+Uy/wDfxdfe&#13;&#10;/e/de6D/AP4Sf/8Abkr45f8AiQOxP/e4zfv3v3XutML/AIV4/wDb5Lev/iANif8AuBVe/e/de6qB&#13;&#10;/lO/9vTf5af/AIv/ANN/+/F25797917r7fP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5gn/AAtW/wC3pvQf&#13;&#10;/igG1v8A34vavv3v3XutYH4n/wDZU3xq/wDE/wCzf/eixvv3v3Xuvuc9s/8AMq+y/wDxH+Z/911T&#13;&#10;797917rRD/4Qx/8AdUT/AMon/wDNc9+9+691v+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oB/4VHf9uKPnN/5TL/38XX3v3v3Xug//wCEn/8A25K+OX/iQOxP/e4zfv3v&#13;&#10;3XutML/hXj/2+S3r/wCIA2J/7gVXv3v3Xuqgf5Tv/b03+Wn/AOL/APTf/vxdue/e/de6+3z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+YJ/wtW/7em9B/8AigG1v/fi9q+/e/de61gfif8A9lTfGr/xP+zf/eix&#13;&#10;vv3v3Xuvuc9s/wDMq+y//Ef5n/3XVPv3v3XutEP/AIQx/wDdUT/yif8A81z3737r3W/5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qgH/hUd/24o+c3/lMv/fxdfe/e/de6&#13;&#10;D/8A4Sf/APbkr45f+JA7E/8Ae4zfv3v3XutML/hXj/2+S3r/AOIA2J/7gVXv3v3Xuqgf5Tv/AG9N&#13;&#10;/lp/+L/9N/8Avxdue/e/de6+3z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+YJ/wtW/7em9B/wDigG1v/fi9&#13;&#10;q+/e/de61gfif/2VN8av/E/7N/8Aeixvv3v3Xuvuc9s/8yr7L/8AEf5n/wB11T797917rRD/AOEM&#13;&#10;f/dUT/yif/zXPfvfuvdb/n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qAf+FR3/AG4o+c3/AJTL/wB/F19797917oP/APhJ/wD9uSvjl/4kDsT/AN7jN+/e/de60wv+FeP/&#13;&#10;AG+S3r/4gDYn/uBVe/e/de6qB/lO/wDb03+Wn/4v/wBN/wDvxdue/e/de6+3z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+YJ/wtW/7em9B/+KAbW/8Afi9q+/e/de61gfif/wBlTfGr/wAT/s3/AN6LG+/e/de6&#13;&#10;+5z2z/zKvsv/AMR/mf8A3XVPv3v3XutEP/hDH/3VE/8AKJ//ADXPfvfuvdb/AJ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qgH/AIVHf9uKPnN/5TL/AN/F19797917oP8A&#13;&#10;/hJ//wBuSvjl/wCJA7E/97jN+/e/de60wv8AhXj/ANvkt6/+IA2J/wC4FV797917qoH+U7/29N/l&#13;&#10;p/8Ai/8A03/78Xbnv3v3Xuvt8+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mCf8AC1b/ALem9B/+KAbW/wDf&#13;&#10;i9q+/e/de61gfif/ANlTfGr/AMT/ALN/96LG+/e/de6+5z2z/wAyr7L/APEf5n/3XVPv3v3XutEP&#13;&#10;/hDH/wB1RP8Ayif/AM1z3737r3W/5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qgH/hUd/24o+c3/lMv/fxdfe/e/de6D//AISf/wDbkr45f+JA7E/97jN+/e/de60wv+Fe&#13;&#10;P/b5Lev/AIgDYn/uBVe/e/de6qB/lO/9vTf5af8A4v8A9N/+/F25797917r7fP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5gn/C1b/t6b0H/wCKAbW/9+L2r797917rWB+J/wD2VN8av/E/7N/96LG+/e/de6+5&#13;&#10;z2z/AMyr7L/8R/mf/ddU+/e/de60Q/8AhDH/AN1RP/KJ/wDzXPfvfuvdb/n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qAf+FR3/bij5zf+Uy/9/F19797917oP/wDhJ/8A&#13;&#10;9uSvjl/4kDsT/wB7jN+/e/de60wv+FeP/b5Lev8A4gDYn/uBVe/e/de6qB/lO/8Ab03+Wn/4v/03&#13;&#10;/wC/F25797917r7fP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5gn/C1b/t6b0H/AOKAbW/9+L2r797917rW&#13;&#10;B+J//ZU3xq/8T/s3/wB6LG+/e/de6+5z2z/zKvsv/wAR/mf/AHXVPv3v3XutEP8A4Qx/91RP/KJ/&#13;&#10;/Nc9+9+691v+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oB/4VHf8A&#13;&#10;bij5zf8AlMv/AH8XX3v3v3Xug/8A+En/AP25K+OX/iQOxP8A3uM3797917rTC/4V4/8Ab5Lev/iA&#13;&#10;Nif+4FV797917qoH+U7/ANvTf5af/i//AE3/AO/F25797917r7fP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5gn/C1b/t6b0H/4oBtb/wB+L2r797917rWB+J//AGVN8av/ABP+zf8A3osb797917r7nPbP/Mq+&#13;&#10;y/8AxH+Z/wDddU+/e/de60Q/+EMf/dUT/wAon/8ANc9+9+691v8An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qAf8AhUd/24o+c3/lMv8A38XX3v3v3Xug/wD+En//AG5K&#13;&#10;+OX/AIkDsT/3uM3797917rTC/wCFeP8A2+S3r/4gDYn/ALgVXv3v3Xuqgf5Tv/b03+Wn/wCL/wDT&#13;&#10;f/vxdue/e/de6+3z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+YJ/wALVv8At6b0H/4oBtb/AN+L2r797917&#13;&#10;rWB+J/8A2VN8av8AxP8As3/3osb797917r7nPbP/ADKvsv8A8R/mf/ddU+/e/de60Q/+EMf/AHVE&#13;&#10;/wDKJ/8AzXPfvfuvdb/n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qA&#13;&#10;f+FR3/bij5zf+Uy/9/F19797917oP/8AhJ//ANuSvjl/4kDsT/3uM3797917rTC/4V4/9vkt6/8A&#13;&#10;iANif+4FV797917qoH+U7/29N/lp/wDi/wD03/78Xbnv3v3Xuvt8+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mCf8LVv+3pvQf/AIoBtb/34vavv3v3XutYH4n/APZU3xq/8T/s3/3osb797917r7nPbP8AzKvs&#13;&#10;v/xH+Z/911T797917rRD/wCEMf8A3VE/8on/APNc9+9+691v+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oB/4VHf9uKPnN/5TL/38XX3v3v3Xug//AOEn/wD25K+OX/iQ&#13;&#10;OxP/AHuM3797917rTC/4V4/9vkt6/wDiANif+4FV797917qoH+U7/wBvTf5af/i//Tf/AL8Xbnv3&#13;&#10;v3Xuvt8+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mCf8LVv+3pvQf8A4oBtb/34vavv3v3XutYH4n/9lTfG&#13;&#10;r/xP+zf/AHosb797917r7nPbP/Mq+y//ABH+Z/8AddU+/e/de60Q/wDhDH/3VE/8on/81z3737r3&#13;&#10;W/5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qgH/hUd/wBuKPnN/wCU&#13;&#10;y/8Afxdfe/e/de6D/wD4Sf8A/bkr45f+JA7E/wDe4zfv3v3XutML/hXj/wBvkt6/+IA2J/7gVXv3&#13;&#10;v3Xuqgf5Tv8A29N/lp/+L/8ATf8A78Xbnv3v3Xuvt8+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mCf8LVv+&#13;&#10;3pvQf/igG1v/AH4vavv3v3XutYH4n/8AZU3xq/8AE/7N/wDeixvv3v3Xuvuc9s/8yr7L/wDEf5n/&#13;&#10;AN11T797917rRD/4Qx/91RP/ACif/wA1z3737r3W/wC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oB/wCFR3/bij5zf+Uy/wDfxdfe/e/de6D/AP4Sf/8Abkr45f8AiQOx&#13;&#10;P/e4zfv3v3XutML/AIV4/wDb5Lev/iANif8AuBVe/e/de6qB/lO/9vTf5af/AIv/ANN/+/F25797&#13;&#10;917r7fP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5gn/AAtW/wC3pvQf/igG1v8A34vavv3v3XutYH4n/wDZ&#13;&#10;U3xq/wDE/wCzf/eixvv3v3Xuvuc9s/8AMq+y/wDxH+Z/911T797917rRD/4Qx/8AdUT/AMon/wDN&#13;&#10;c9+9+691v+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oB/4VHf9uKP&#13;&#10;nN/5TL/38XX3v3v3Xug//wCEn/8A25K+OX/iQOxP/e4zfv3v3XutML/hXj/2+S3r/wCIA2J/7gVX&#13;&#10;v3v3Xuqgf5Tv/b03+Wn/AOL/APTf/vxdue/e/de6+3z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+YJ/wtW/&#13;&#10;7em9B/8AigG1v/fi9q+/e/de61gfif8A9lTfGr/xP+zf/eixvv3v3Xuvuc9s/wDMq+y//Ef5n/3X&#13;&#10;VPv3v3XutEP/AIQx/wDdUT/yif8A81z3737r3W/5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qgH/hUd/24o+c3/lMv/fxdfe/e/de6D/8A4Sf/APbkr45f+JA7E/8Ae4zf&#13;&#10;v3v3XutML/hXj/2+S3r/AOIA2J/7gVXv3v3Xuqgf5Tv/AG9N/lp/+L/9N/8Avxdue/e/de6+3z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+YJ/wtW/7em9B/wDigG1v/fi9q+/e/de61gfif/2VN8av/E/7N/8A&#13;&#10;eixvv3v3Xuvuc9s/8yr7L/8AEf5n/wB11T797917rRD/AOEMf/dUT/yif/zXPfvfuvdb/n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qAf+FR3/AG4o+c3/AJTL/wB/F197&#13;&#10;97917oP/APhJ/wD9uSvjl/4kDsT/AN7jN+/e/de60wv+FeP/AG+S3r/4gDYn/uBVe/e/de6qB/lO&#13;&#10;/wDb03+Wn/4v/wBN/wDvxdue/e/de6+3z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+YJ/wtW/7em9B/+KAb&#13;&#10;W/8Afi9q+/e/de61gfif/wBlTfGr/wAT/s3/AN6LG+/e/de6+5z2z/zKvsv/AMR/mf8A3XVPv3v3&#13;&#10;XutEP/hDH/3VE/8AKJ//ADXPfvfuvdb/AJ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qgH/AIVHf9uKPnN/5TL/AN/F19797917oP8A/hJ//wBuSvjl/wCJA7E/97jN+/e/&#13;&#10;de60wv8AhXj/ANvkt6/+IA2J/wC4FV797917qoH+U7/29N/lp/8Ai/8A03/78Xbnv3v3Xuvt8+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mCf8AC1b/ALem9B/+KAbW/wDfi9q+/e/de61gfif/ANlTfGr/AMT/&#13;&#10;ALN/96LG+/e/de6+5z2z/wAyr7L/APEf5n/3XVPv3v3XutEP/hDH/wB1RP8Ayif/AM1z3737r3W/&#13;&#10;5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qgH/hUd/24o+c3/lMv/fx&#13;&#10;dfe/e/de6D//AISf/wDbkr45f+JA7E/97jN+/e/de60wv+FeP/b5Lev/AIgDYn/uBVe/e/de6qB/&#13;&#10;lO/9vTf5af8A4v8A9N/+/F25797917r7fP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5gn/C1b/t6b0H/wCK&#13;&#10;AbW/9+L2r797917rWB+J/wD2VN8av/E/7N/96LG+/e/de6+5z2z/AMyr7L/8R/mf/ddU+/e/de60&#13;&#10;Q/8AhDH/AN1RP/KJ/wDzXPfvfuvdb/n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qAf+FR3/bij5zf+Uy/9/F19797917oP/wDhJ/8A9uSvjl/4kDsT/wB7jN+/e/de60wv&#13;&#10;+FeP/b5Lev8A4gDYn/uBVe/e/de6qB/lO/8Ab03+Wn/4v/03/wC/F25797917r7fP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5gn/C1b/t6b0H/AOKAbW/9+L2r797917rWB+J//ZU3xq/8T/s3/wB6LG+/e/de&#13;&#10;6+5z2z/zKvsv/wAR/mf/AHXVPv3v3XutEP8A4Qx/91RP/KJ//Nc9+9+691v+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oB/4VHf8Abij5zf8AlMv/AH8XX3v3v3Xug/8A&#13;&#10;+En/AP25K+OX/iQOxP8A3uM3797917rTC/4V4/8Ab5Lev/iANif+4FV797917qoH+U7/ANvTf5af&#13;&#10;/i//AE3/AO/F25797917r7fP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5gn/C1b/t6b0H/4oBtb/wB+L2r7&#13;&#10;97917rWB+J//AGVN8av/ABP+zf8A3osb797917r7nPbP/Mq+y/8AxH+Z/wDddU+/e/de60Q/+EMf&#13;&#10;/dUT/wAon/8ANc9+9+691v8An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qAf8AhUd/24o+c3/lMv8A38XX3v3v3Xug/wD+En//AG5K+OX/AIkDsT/3uM3797917rTC/wCF&#13;&#10;eP8A2+S3r/4gDYn/ALgVXv3v3Xuqgf5Tv/b03+Wn/wCL/wDTf/vxdue/e/de6+3z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+YJ/wALVv8At6b0H/4oBtb/AN+L2r797917rWB+J/8A2VN8av8AxP8As3/3osb7&#13;&#10;97917r7nPbP/ADKvsv8A8R/mf/ddU+/e/de60Q/+EMf/AHVE/wDKJ/8AzXPfvfuvdb/n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qAf+FR3/bij5zf+Uy/9/F19797917o&#13;&#10;P/8AhJ//ANuSvjl/4kDsT/3uM3797917rTC/4V4/9vkt6/8AiANif+4FV797917qoH+U7/29N/lp&#13;&#10;/wDi/wD03/78Xbnv3v3Xuvt8+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mCf8LVv+3pvQf/AIoBtb/34vav&#13;&#10;v3v3XutYH4n/APZU3xq/8T/s3/3osb797917r7nPbP8AzKvsv/xH+Z/911T797917rRD/wCEMf8A&#13;&#10;3VE/8on/APNc9+9+691v+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oB/4VHf9uKPnN/5TL/38XX3v3v3Xug//AOEn/wD25K+OX/iQOxP/AHuM3797917rTC/4V4/9vkt6&#13;&#10;/wDiANif+4FV797917qoH+U7/wBvTf5af/i//Tf/AL8Xbnv3v3Xuvt8+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mCf8LVv+3pvQf8A4oBtb/34vavv3v3XutYH4n/9lTfGr/xP+zf/AHosb797917r7nPbP/Mq&#13;&#10;+y//ABH+Z/8AddU+/e/de60Q/wDhDH/3VE/8on/81z3737r3W/5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qgH/hUd/wBuKPnN/wCUy/8Afxdfe/e/de6D/wD4Sf8A/bkr&#13;&#10;45f+JA7E/wDe4zfv3v3XutML/hXj/wBvkt6/+IA2J/7gVXv3v3Xuqgf5Tv8A29N/lp/+L/8ATf8A&#13;&#10;78Xbnv3v3Xuvt8+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mCf8LVv+3pvQf/igG1v/AH4vavv3v3XutYH4&#13;&#10;n/8AZU3xq/8AE/7N/wDeixvv3v3Xuvuc9s/8yr7L/wDEf5n/AN11T797917rRD/4Qx/91RP/ACif&#13;&#10;/wA1z3737r3W/wC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oB/wCF&#13;&#10;R3/bij5zf+Uy/wDfxdfe/e/de6D/AP4Sf/8Abkr45f8AiQOxP/e4zfv3v3XutML/AIV4/wDb5Lev&#13;&#10;/iANif8AuBVe/e/de6qB/lO/9vTf5af/AIv/ANN/+/F25797917r7fP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5gn/AAtW/wC3pvQf/igG1v8A34vavv3v3XutYH4n/wDZU3xq/wDE/wCzf/eixvv3v3Xuvuc9&#13;&#10;s/8AMq+y/wDxH+Z/911T797917rRD/4Qx/8AdUT/AMon/wDNc9+9+691v+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oB/4VHf9uKPnN/5TL/38XX3v3v3Xug//wCEn/8A&#13;&#10;25K+OX/iQOxP/e4zfv3v3XutML/hXj/2+S3r/wCIA2J/7gVXv3v3Xuqgf5Tv/b03+Wn/AOL/APTf&#13;&#10;/vxdue/e/de6+3z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+YJ/wtW/7em9B/8AigG1v/fi9q+/e/de61gf&#13;&#10;if8A9lTfGr/xP+zf/eixvv3v3Xuvuc9s/wDMq+y//Ef5n/3XVPv3v3XutEP/AIQx/wDdUT/yif8A&#13;&#10;81z3737r3W/5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qgH/hUd/24&#13;&#10;o+c3/lMv/fxdfe/e/de6D/8A4Sf/APbkr45f+JA7E/8Ae4zfv3v3XutML/hXj/2+S3r/AOIA2J/7&#13;&#10;gVXv3v3Xuqgf5Tv/AG9N/lp/+L/9N/8Avxdue/e/de6+3z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+YJ/w&#13;&#10;tW/7em9B/wDigG1v/fi9q+/e/de61gfif/2VN8av/E/7N/8Aeixvv3v3Xuvuc9s/8yr7L/8AEf5n&#13;&#10;/wB11T797917rRD/AOEMf/dUT/yif/zXPfvfuvdb/n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qAf+FR3/AG4o+c3/AJTL/wB/F19797917oP/APhJ/wD9uSvjl/4kDsT/&#13;&#10;AN7jN+/e/de60wv+FeP/AG+S3r/4gDYn/uBVe/e/de6qB/lO/wDb03+Wn/4v/wBN/wDvxdue/e/d&#13;&#10;e6+3z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+YJ/wtW/7em9B/+KAbW/8Afi9q+/e/de61gfif/wBlTfGr&#13;&#10;/wAT/s3/AN6LG+/e/de6+5z2z/zKvsv/AMR/mf8A3XVPv3v3XutEP/hDH/3VE/8AKJ//ADXPfvfu&#13;&#10;vdb/AJ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qgH/AIVHf9uKPnN/&#13;&#10;5TL/AN/F19797917oP8A/hJ//wBuSvjl/wCJA7E/97jN+/e/de60wv8AhXj/ANvkt6/+IA2J/wC4&#13;&#10;FV797917qoH+U7/29N/lp/8Ai/8A03/78Xbnv3v3Xuvt8+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mCf8A&#13;&#10;C1b/ALem9B/+KAbW/wDfi9q+/e/de61gfif/ANlTfGr/AMT/ALN/96LG+/e/de6+5z2z/wAyr7L/&#13;&#10;APEf5n/3XVPv3v3XutEP/hDH/wB1RP8Ayif/AM1z3737r3W/5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qgH/hUd/24o+c3/lMv/fxdfe/e/de6D//AISf/wDbkr45f+JA&#13;&#10;7E/97jN+/e/de60wv+FeP/b5Lev/AIgDYn/uBVe/e/de6qB/lO/9vTf5af8A4v8A9N/+/F257979&#13;&#10;17r7fP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5gn/C1b/t6b0H/wCKAbW/9+L2r797917rWB+J/wD2VN8a&#13;&#10;v/E/7N/96LG+/e/de6+5z2z/AMyr7L/8R/mf/ddU+/e/de60Q/8AhDH/AN1RP/KJ/wDzXPfvfuvd&#13;&#10;b/n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qAf+FR3/bij5zf+Uy/9&#13;&#10;/F19797917oP/wDhJ/8A9uSvjl/4kDsT/wB7jN+/e/de60wv+FeP/b5Lev8A4gDYn/uBVe/e/de6&#13;&#10;qB/lO/8Ab03+Wn/4v/03/wC/F25797917r7fP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5gn/C1b/t6b0H/&#13;&#10;AOKAbW/9+L2r797917rWB+J//ZU3xq/8T/s3/wB6LG+/e/de6+5z2z/zKvsv/wAR/mf/AHXVPv3v&#13;&#10;3XutEP8A4Qx/91RP/KJ//Nc9+9+691v+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oB/4VHf8Abij5zf8AlMv/AH8XX3v3v3Xug/8A+En/AP25K+OX/iQOxP8A3uM37979&#13;&#10;17rTC/4V4/8Ab5Lev/iANif+4FV797917qoH+U7/ANvTf5af/i//AE3/AO/F25797917r7fP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5gn/C1b/t6b0H/4oBtb/wB+L2r797917rWB+J//AGVN8av/ABP+zf8A&#13;&#10;3osb797917r7nPbP/Mq+y/8AxH+Z/wDddU+/e/de60Q/+EMf/dUT/wAon/8ANc9+9+691v8An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qAf8AhUd/24o+c3/lMv8A38XX&#13;&#10;3v3v3Xug/wD+En//AG5K+OX/AIkDsT/3uM3797917rTC/wCFeP8A2+S3r/4gDYn/ALgVXv3v3Xuq&#13;&#10;gf5Tv/b03+Wn/wCL/wDTf/vxdue/e/de6+3z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+YJ/wALVv8At6b0&#13;&#10;H/4oBtb/AN+L2r797917rWB+J/8A2VN8av8AxP8As3/3osb797917r7nPbP/ADKvsv8A8R/mf/dd&#13;&#10;U+/e/de60Q/+EMf/AHVE/wDKJ/8AzXPfvfuvdb/n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qAf+FR3/bij5zf+Uy/9/F19797917oP/8AhJ//ANuSvjl/4kDsT/3uM379&#13;&#10;7917rTC/4V4/9vkt6/8AiANif+4FV797917qoH+U7/29N/lp/wDi/wD03/78Xbnv3v3Xuvt8+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mCf8LVv+3pvQf/AIoBtb/34vavv3v3XutYH4n/APZU3xq/8T/s3/3o&#13;&#10;sb797917r7nPbP8AzKvsv/xH+Z/911T797917rRD/wCEMf8A3VE/8on/APNc9+9+691v+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oB/4VHf9uKPnN/5TL/38XX3v3v3X&#13;&#10;ug//AOEn/wD25K+OX/iQOxP/AHuM3797917rTC/4V4/9vkt6/wDiANif+4FV797917qoH+U7/wBv&#13;&#10;Tf5af/i//Tf/AL8Xbnv3v3Xuvt8+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mCf8LVv+3pvQf8A4oBtb/34&#13;&#10;vavv3v3XutYH4n/9lTfGr/xP+zf/AHosb797917r7nPbP/Mq+y//ABH+Z/8AddU+/e/de60Q/wDh&#13;&#10;DH/3VE/8on/81z3737r3W/5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qgH/hUd/wBuKPnN/wCUy/8Afxdfe/e/de6D/wD4Sf8A/bkr45f+JA7E/wDe4zfv3v3XutML/hXj&#13;&#10;/wBvkt6/+IA2J/7gVXv3v3Xuqgf5Tv8A29N/lp/+L/8ATf8A78Xbnv3v3Xuvt8+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mCf8LVv+3pvQf/igG1v/AH4vavv3v3XutYH4n/8AZU3xq/8AE/7N/wDeixvv3v3X&#13;&#10;uvuc9s/8yr7L/wDEf5n/AN11T797917rRD/4Qx/91RP/ACif/wA1z3737r3W/wC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oB/wCFR3/bij5zf+Uy/wDfxdfe/e/de6D/&#13;&#10;AP4Sf/8Abkr45f8AiQOxP/e4zfv3v3XutML/AIV4/wDb5Lev/iANif8AuBVe/e/de6qB/lO/9vTf&#13;&#10;5af/AIv/ANN/+/F25797917r7fP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5gn/AAtW/wC3pvQf/igG1v8A&#13;&#10;34vavv3v3XutYH4n/wDZU3xq/wDE/wCzf/eixvv3v3Xuvuc9s/8AMq+y/wDxH+Z/911T797917rR&#13;&#10;D/4Qx/8AdUT/AMon/wDNc9+9+691v+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oB/4VHf9uKPnN/5TL/38XX3v3v3Xug//wCEn/8A25K+OX/iQOxP/e4zfv3v3XutML/h&#13;&#10;Xj/2+S3r/wCIA2J/7gVXv3v3Xuqgf5Tv/b03+Wn/AOL/APTf/vxdue/e/de6+3z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+YJ/wtW/7em9B/8AigG1v/fi9q+/e/de61gfif8A9lTfGr/xP+zf/eixvv3v3Xuv&#13;&#10;uc9s/wDMq+y//Ef5n/3XVPv3v3XutEP/AIQx/wDdUT/yif8A81z3737r3W/5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qgH/hUd/24o+c3/lMv/fxdfe/e/de6D/8A4Sf/&#13;&#10;APbkr45f+JA7E/8Ae4zfv3v3XutML/hXj/2+S3r/AOIA2J/7gVXv3v3Xuqgf5Tv/AG9N/lp/+L/9&#13;&#10;N/8Avxdue/e/de6+3z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+YJ/wtW/7em9B/wDigG1v/fi9q+/e/de6&#13;&#10;1gfif/2VN8av/E/7N/8Aeixvv3v3Xuvuc9s/8yr7L/8AEf5n/wB11T797917rRD/AOEMf/dUT/yi&#13;&#10;f/zXPfvfuvdb/n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qAf+FR3/&#13;&#10;AG4o+c3/AJTL/wB/F19797917oP/APhJ/wD9uSvjl/4kDsT/AN7jN+/e/de60wv+FeP/AG+S3r/4&#13;&#10;gDYn/uBVe/e/de6qB/lO/wDb03+Wn/4v/wBN/wDvxdue/e/de6+3z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+YJ/wtW/7em9B/+KAbW/8Afi9q+/e/de61gfif/wBlTfGr/wAT/s3/AN6LG+/e/de6+5z2z/zK&#13;&#10;vsv/AMR/mf8A3XVPv3v3XutEP/hDH/3VE/8AKJ//ADXPfvfuvdb/AJ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qgH/AIVHf9uKPnN/5TL/AN/F19797917oP8A/hJ//wBu&#13;&#10;Svjl/wCJA7E/97jN+/e/de60wv8AhXj/ANvkt6/+IA2J/wC4FV797917qoH+U7/29N/lp/8Ai/8A&#13;&#10;03/78Xbnv3v3Xuvt8+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mCf8AC1b/ALem9B/+KAbW/wDfi9q+/e/d&#13;&#10;e61gfif/ANlTfGr/AMT/ALN/96LG+/e/de6+5z2z/wAyr7L/APEf5n/3XVPv3v3XutEP/hDH/wB1&#13;&#10;RP8Ayif/AM1z3737r3W/5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q&#13;&#10;gH/hUd/24o+c3/lMv/fxdfe/e/de6D//AISf/wDbkr45f+JA7E/97jN+/e/de60wv+FeP/b5Lev/&#13;&#10;AIgDYn/uBVe/e/de6qB/lO/9vTf5af8A4v8A9N/+/F25797917r7fP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5gn/C1b/t6b0H/wCKAbW/9+L2r797917rWB+J/wD2VN8av/E/7N/96LG+/e/de6+5z2z/AMyr&#13;&#10;7L/8R/mf/ddU+/e/de60Q/8AhDH/AN1RP/KJ/wDzXPfvfuvdb/n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qAf+FR3/bij5zf+Uy/9/F19797917oP/wDhJ/8A9uSvjl/4&#13;&#10;kDsT/wB7jN+/e/de60wv+FeP/b5Lev8A4gDYn/uBVe/e/de6qB/lO/8Ab03+Wn/4v/03/wC/F257&#13;&#10;97917r7fP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5gn/C1b/t6b0H/AOKAbW/9+L2r797917rWB+J//ZU3&#13;&#10;xq/8T/s3/wB6LG+/e/de6+5z2z/zKvsv/wAR/mf/AHXVPv3v3XutEP8A4Qx/91RP/KJ//Nc9+9+6&#13;&#10;91v+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oB/4VHf8Abij5zf8A&#13;&#10;lMv/AH8XX3v3v3Xug/8A+En/AP25K+OX/iQOxP8A3uM3797917rTC/4V4/8Ab5Lev/iANif+4FV7&#13;&#10;97917qoH+U7/ANvTf5af/i//AE3/AO/F25797917r7fP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5gn/C1b&#13;&#10;/t6b0H/4oBtb/wB+L2r797917rWB+J//AGVN8av/ABP+zf8A3osb797917r7nPbP/Mq+y/8AxH+Z&#13;&#10;/wDddU+/e/de60Q/+EMf/dUT/wAon/8ANc9+9+691v8An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qAf8AhUd/24o+c3/lMv8A38XX3v3v3Xug/wD+En//AG5K+OX/AIkD&#13;&#10;sT/3uM3797917rTC/wCFeP8A2+S3r/4gDYn/ALgVXv3v3Xuqgf5Tv/b03+Wn/wCL/wDTf/vxdue/&#13;&#10;e/de6+3z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+YJ/wALVv8At6b0H/4oBtb/AN+L2r797917rWB+J/8A&#13;&#10;2VN8av8AxP8As3/3osb797917r7nPbP/ADKvsv8A8R/mf/ddU+/e/de60Q/+EMf/AHVE/wDKJ/8A&#13;&#10;zXPfvfuvdb/n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qAf+FR3/bi&#13;&#10;j5zf+Uy/9/F19797917oP/8AhJ//ANuSvjl/4kDsT/3uM3797917rTC/4V4/9vkt6/8AiANif+4F&#13;&#10;V797917qoH+U7/29N/lp/wDi/wD03/78Xbnv3v3Xuvt8+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mCf8LV&#13;&#10;v+3pvQf/AIoBtb/34vavv3v3XutYH4n/APZU3xq/8T/s3/3osb797917r7nPbP8AzKvsv/xH+Z/9&#13;&#10;11T797917rRD/wCEMf8A3VE/8on/APNc9+9+691v+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oB/4VHf9uKPnN/5TL/38XX3v3v3Xug//AOEn/wD25K+OX/iQOxP/AHuM&#13;&#10;3797917rTC/4V4/9vkt6/wDiANif+4FV797917qoH+U7/wBvTf5af/i//Tf/AL8Xbnv3v3Xuvt8+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mCf8LVv+3pvQf8A4oBtb/34vavv3v3XutYH4n/9lTfGr/xP+zf/&#13;&#10;AHosb797917r7nPbP/Mq+y//ABH+Z/8AddU+/e/de60Q/wDhDH/3VE/8on/81z3737r3W/5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qgH/hUd/wBuKPnN/wCUy/8Afxdf&#13;&#10;e/e/de6D/wD4Sf8A/bkr45f+JA7E/wDe4zfv3v3XutML/hXj/wBvkt6/+IA2J/7gVXv3v3Xuqgf5&#13;&#10;Tv8A29N/lp/+L/8ATf8A78Xbnv3v3Xuvt8+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mCf8LVv+3pvQf/ig&#13;&#10;G1v/AH4vavv3v3XutYH4n/8AZU3xq/8AE/7N/wDeixvv3v3Xuvuc9s/8yr7L/wDEf5n/AN11T797&#13;&#10;917rRD/4Qx/91RP/ACif/wA1z3737r3W/wC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oB/wCFR3/bij5zf+Uy/wDfxdfe/e/de6D/AP4Sf/8Abkr45f8AiQOxP/e4zfv3&#13;&#10;v3XutML/AIV4/wDb5Lev/iANif8AuBVe/e/de6qB/lO/9vTf5af/AIv/ANN/+/F25797917r7fP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5gn/AAtW/wC3pvQf/igG1v8A34vavv3v3XutYH4n/wDZU3xq/wDE&#13;&#10;/wCzf/eixvv3v3Xuvuc9s/8AMq+y/wDxH+Z/911T797917rRD/4Qx/8AdUT/AMon/wDNc9+9+691&#13;&#10;v+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oB/4VHf9uKPnN/5TL/3&#13;&#10;8XX3v3v3Xug//wCEn/8A25K+OX/iQOxP/e4zfv3v3XutML/hXj/2+S3r/wCIA2J/7gVXv3v3Xuqg&#13;&#10;f5Tv/b03+Wn/AOL/APTf/vxdue/e/de6+3z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+YJ/wtW/7em9B/8A&#13;&#10;igG1v/fi9q+/e/de61gfif8A9lTfGr/xP+zf/eixvv3v3Xuvuc9s/wDMq+y//Ef5n/3XVPv3v3Xu&#13;&#10;tEP/AIQx/wDdUT/yif8A81z3737r3W/5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qgH/hUd/24o+c3/lMv/fxdfe/e/de6D/8A4Sf/APbkr45f+JA7E/8Ae4zfv3v3XutM&#13;&#10;L/hXj/2+S3r/AOIA2J/7gVXv3v3Xuqgf5Tv/AG9N/lp/+L/9N/8Avxdue/e/de6+3z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+YJ/wtW/7em9B/wDigG1v/fi9q+/e/de61gfif/2VN8av/E/7N/8Aeixvv3v3&#13;&#10;Xuvuc9s/8yr7L/8AEf5n/wB11T797917rRD/AOEMf/dUT/yif/zXPfvfuvdb/n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qAf+FR3/AG4o+c3/AJTL/wB/F19797917oP/&#13;&#10;APhJ/wD9uSvjl/4kDsT/AN7jN+/e/de60wv+FeP/AG+S3r/4gDYn/uBVe/e/de6qB/lO/wDb03+W&#13;&#10;n/4v/wBN/wDvxdue/e/de6+3z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+YJ/wtW/7em9B/+KAbW/8Afi9q&#13;&#10;+/e/de61gfif/wBlTfGr/wAT/s3/AN6LG+/e/de6+5z2z/zKvsv/AMR/mf8A3XVPv3v3XutEP/hD&#13;&#10;H/3VE/8AKJ//ADXPfvfuvdb/AJ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qgH/AIVHf9uKPnN/5TL/AN/F19797917oP8A/hJ//wBuSvjl/wCJA7E/97jN+/e/de60wv8A&#13;&#10;hXj/ANvkt6/+IA2J/wC4FV797917qoH+U7/29N/lp/8Ai/8A03/78Xbnv3v3Xuvt8+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mCf8AC1b/ALem9B/+KAbW/wDfi9q+/e/de61gfif/ANlTfGr/AMT/ALN/96LG&#13;&#10;+/e/de6+5z2z/wAyr7L/APEf5n/3XVPv3v3XutEP/hDH/wB1RP8Ayif/AM1z3737r3W/5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qgH/hUd/24o+c3/lMv/fxdfe/e/de&#13;&#10;6D//AISf/wDbkr45f+JA7E/97jN+/e/de60wv+FeP/b5Lev/AIgDYn/uBVe/e/de6qB/lO/9vTf5&#13;&#10;af8A4v8A9N/+/F25797917r7fP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5gn/C1b/t6b0H/wCKAbW/9+L2&#13;&#10;r797917rWB+J/wD2VN8av/E/7N/96LG+/e/de6+5z2z/AMyr7L/8R/mf/ddU+/e/de60Q/8AhDH/&#13;&#10;AN1RP/KJ/wDzXPfvfuvdb/n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qAf+FR3/bij5zf+Uy/9/F19797917oP/wDhJ/8A9uSvjl/4kDsT/wB7jN+/e/de60wv+FeP/b5L&#13;&#10;ev8A4gDYn/uBVe/e/de6qB/lO/8Ab03+Wn/4v/03/wC/F25797917r7fP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5gn/C1b/t6b0H/AOKAbW/9+L2r797917rWB+J//ZU3xq/8T/s3/wB6LG+/e/de6+5z2z/z&#13;&#10;Kvsv/wAR/mf/AHXVPv3v3XutEP8A4Qx/91RP/KJ//Nc9+9+691v+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oB/4VHf8Abij5zf8AlMv/AH8XX3v3v3Xug/8A+En/AP25&#13;&#10;K+OX/iQOxP8A3uM3797917rTC/4V4/8Ab5Lev/iANif+4FV797917qoH+U7/ANvTf5af/i//AE3/&#13;&#10;AO/F25797917r7fP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5gn/C1b/t6b0H/4oBtb/wB+L2r797917rWB&#13;&#10;+J//AGVN8av/ABP+zf8A3osb797917r7nPbP/Mq+y/8AxH+Z/wDddU+/e/de60Q/+EMf/dUT/wAo&#13;&#10;n/8ANc9+9+691v8An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qAf8A&#13;&#10;hUd/24o+c3/lMv8A38XX3v3v3Xug/wD+En//AG5K+OX/AIkDsT/3uM3797917rTC/wCFeP8A2+S3&#13;&#10;r/4gDYn/ALgVXv3v3Xuqgf5Tv/b03+Wn/wCL/wDTf/vxdue/e/de6+3z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+YJ/wALVv8At6b0H/4oBtb/AN+L2r797917rWB+J/8A2VN8av8AxP8As3/3osb797917r7n&#13;&#10;PbP/ADKvsv8A8R/mf/ddU+/e/de60Q/+EMf/AHVE/wDKJ/8AzXPfvfuvdb/n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qAf+FR3/bij5zf+Uy/9/F19797917oP/8AhJ//&#13;&#10;ANuSvjl/4kDsT/3uM3797917rTC/4V4/9vkt6/8AiANif+4FV797917qoH+U7/29N/lp/wDi/wD0&#13;&#10;3/78Xbnv3v3Xuvt8+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mCf8LVv+3pvQf/AIoBtb/34vavv3v3XutY&#13;&#10;H4n/APZU3xq/8T/s3/3osb797917r7nPbP8AzKvsv/xH+Z/911T797917rRD/wCEMf8A3VE/8on/&#13;&#10;APNc9+9+691v+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oB/4VHf9&#13;&#10;uKPnN/5TL/38XX3v3v3Xug//AOEn/wD25K+OX/iQOxP/AHuM3797917rTC/4V4/9vkt6/wDiANif&#13;&#10;+4FV797917qoH+U7/wBvTf5af/i//Tf/AL8Xbnv3v3Xuvt8+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mCf&#13;&#10;8LVv+3pvQf8A4oBtb/34vavv3v3XutYH4n/9lTfGr/xP+zf/AHosb797917r7nPbP/Mq+y//ABH+&#13;&#10;Z/8AddU+/e/de60Q/wDhDH/3VE/8on/81z3737r3W/5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qgH/hUd/wBuKPnN/wCUy/8Afxdfe/e/de6D/wD4Sf8A/bkr45f+JA7E&#13;&#10;/wDe4zfv3v3XutML/hXj/wBvkt6/+IA2J/7gVXv3v3Xuqgf5Tv8A29N/lp/+L/8ATf8A78Xbnv3v&#13;&#10;3Xuvt8+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mCf8LVv+3pvQf/igG1v/AH4vavv3v3XutYH4n/8AZU3x&#13;&#10;q/8AE/7N/wDeixvv3v3Xuvuc9s/8yr7L/wDEf5n/AN11T797917rRD/4Qx/91RP/ACif/wA1z373&#13;&#10;7r3W/wC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oB/wCFR3/bij5z&#13;&#10;f+Uy/wDfxdfe/e/de6D/AP4Sf/8Abkr45f8AiQOxP/e4zfv3v3XutML/AIV4/wDb5Lev/iANif8A&#13;&#10;uBVe/e/de6qB/lO/9vTf5af/AIv/ANN/+/F25797917r7fP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5gn/&#13;&#10;AAtW/wC3pvQf/igG1v8A34vavv3v3XutYH4n/wDZU3xq/wDE/wCzf/eixvv3v3Xuvuc9s/8AMq+y&#13;&#10;/wDxH+Z/911T797917rRD/4Qx/8AdUT/AMon/wDNc9+9+691v+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oB/4VHf9uKPnN/5TL/38XX3v3v3Xug//wCEn/8A25K+OX/i&#13;&#10;QOxP/e4zfv3v3XutML/hXj/2+S3r/wCIA2J/7gVXv3v3Xuqgf5Tv/b03+Wn/AOL/APTf/vxdue/e&#13;&#10;/de6+3z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+YJ/wtW/7em9B/8AigG1v/fi9q+/e/de61gfif8A9lTf&#13;&#10;Gr/xP+zf/eixvv3v3Xuvuc9s/wDMq+y//Ef5n/3XVPv3v3XutEP/AIQx/wDdUT/yif8A81z3737r&#13;&#10;3W/5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qgH/hUd/24o+c3/lMv&#13;&#10;/fxdfe/e/de6D/8A4Sf/APbkr45f+JA7E/8Ae4zfv3v3XutML/hXj/2+S3r/AOIA2J/7gVXv3v3X&#13;&#10;uqgf5Tv/AG9N/lp/+L/9N/8Avxdue/e/de6+3z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+YJ/wtW/7em9B&#13;&#10;/wDigG1v/fi9q+/e/de61gfif/2VN8av/E/7N/8Aeixvv3v3Xuvuc9s/8yr7L/8AEf5n/wB11T79&#13;&#10;7917rRD/AOEMf/dUT/yif/zXPfvfuvdb/n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qAf+FR3/AG4o+c3/AJTL/wB/F19797917oP/APhJ/wD9uSvjl/4kDsT/AN7jN+/e&#13;&#10;/de60wv+FeP/AG+S3r/4gDYn/uBVe/e/de6qB/lO/wDb03+Wn/4v/wBN/wDvxdue/e/de6+3z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+YJ/wtW/7em9B/+KAbW/8Afi9q+/e/de61gfif/wBlTfGr/wAT/s3/&#13;&#10;AN6LG+/e/de6+5z2z/zKvsv/AMR/mf8A3XVPv3v3XutEP/hDH/3VE/8AKJ//ADXPfvfuvdb/AJ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qgH/AIVHf9uKPnN/5TL/AN/F&#13;&#10;19797917oP8A/hJ//wBuSvjl/wCJA7E/97jN+/e/de60wv8AhXj/ANvkt6/+IA2J/wC4FV797917&#13;&#10;qoH+U7/29N/lp/8Ai/8A03/78Xbnv3v3Xuvt8+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mCf8AC1b/ALem&#13;&#10;9B/+KAbW/wDfi9q+/e/de61gfif/ANlTfGr/AMT/ALN/96LG+/e/de6+5z2z/wAyr7L/APEf5n/3&#13;&#10;XVPv3v3XutEP/hDH/wB1RP8Ayif/AM1z3737r3W/5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qgH/hUd/24o+c3/lMv/fxdfe/e/de6D//AISf/wDbkr45f+JA7E/97jN+&#13;&#10;/e/de60wv+FeP/b5Lev/AIgDYn/uBVe/e/de6qB/lO/9vTf5af8A4v8A9N/+/F25797917r7fP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5gn/C1b/t6b0H/wCKAbW/9+L2r797917rWB+J/wD2VN8av/E/7N/9&#13;&#10;6LG+/e/de6+5z2z/AMyr7L/8R/mf/ddU+/e/de60Q/8AhDH/AN1RP/KJ/wDzXPfvfuvdb/n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qAf+FR3/bij5zf+Uy/9/F197979&#13;&#10;17oP/wDhJ/8A9uSvjl/4kDsT/wB7jN+/e/de60wv+FeP/b5Lev8A4gDYn/uBVe/e/de6qB/lO/8A&#13;&#10;b03+Wn/4v/03/wC/F25797917r7fP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5gn/C1b/t6b0H/AOKAbW/9&#13;&#10;+L2r797917rWB+J//ZU3xq/8T/s3/wB6LG+/e/de6+5z2z/zKvsv/wAR/mf/AHXVPv3v3XutEP8A&#13;&#10;4Qx/91RP/KJ//Nc9+9+691v+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oB/4VHf8Abij5zf8AlMv/AH8XX3v3v3Xug/8A+En/AP25K+OX/iQOxP8A3uM3797917rTC/4V&#13;&#10;4/8Ab5Lev/iANif+4FV797917qoH+U7/ANvTf5af/i//AE3/AO/F25797917r7fP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5gn/C1b/t6b0H/4oBtb/wB+L2r797917rWB+J//AGVN8av/ABP+zf8A3osb7979&#13;&#10;17r7nPbP/Mq+y/8AxH+Z/wDddU+/e/de60Q/+EMf/dUT/wAon/8ANc9+9+691v8An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qAf8AhUd/24o+c3/lMv8A38XX3v3v3Xug&#13;&#10;/wD+En//AG5K+OX/AIkDsT/3uM3797917rTC/wCFeP8A2+S3r/4gDYn/ALgVXv3v3Xuqgf5Tv/b0&#13;&#10;3+Wn/wCL/wDTf/vxdue/e/de6+3z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+YJ/wALVv8At6b0H/4oBtb/&#13;&#10;AN+L2r797917rWB+J/8A2VN8av8AxP8As3/3osb797917r7nPbP/ADKvsv8A8R/mf/ddU+/e/de6&#13;&#10;0Q/+EMf/AHVE/wDKJ/8AzXPfvfuvdb/n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qAf+FR3/bij5zf+Uy/9/F19797917oP/8AhJ//ANuSvjl/4kDsT/3uM3797917rTC/&#13;&#10;4V4/9vkt6/8AiANif+4FV797917qoH+U7/29N/lp/wDi/wD03/78Xbnv3v3Xuvt8+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mCf8LVv+3pvQf/AIoBtb/34vavv3v3XutYH4n/APZU3xq/8T/s3/3osb797917&#13;&#10;r7nPbP8AzKvsv/xH+Z/911T797917rRD/wCEMf8A3VE/8on/APNc9+9+691v+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oB/4VHf9uKPnN/5TL/38XX3v3v3Xug//AOEn&#13;&#10;/wD25K+OX/iQOxP/AHuM3797917rTC/4V4/9vkt6/wDiANif+4FV797917qoH+U7/wBvTf5af/i/&#13;&#10;/Tf/AL8Xbnv3v3Xuvt8+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mCf8LVv+3pvQf8A4oBtb/34vavv3v3X&#13;&#10;utYH4n/9lTfGr/xP+zf/AHosb797917r7nPbP/Mq+y//ABH+Z/8AddU+/e/de60Q/wDhDH/3VE/8&#13;&#10;on/81z3737r3W/5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qgH/hUd&#13;&#10;/wBuKPnN/wCUy/8Afxdfe/e/de6D/wD4Sf8A/bkr45f+JA7E/wDe4zfv3v3XutML/hXj/wBvkt6/&#13;&#10;+IA2J/7gVXv3v3Xuqgf5Tv8A29N/lp/+L/8ATf8A78Xbnv3v3Xuvt8+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mCf8LVv+3pvQf/igG1v/AH4vavv3v3XutYH4n/8AZU3xq/8AE/7N/wDeixvv3v3Xuvuc9s/8&#13;&#10;yr7L/wDEf5n/AN11T797917rRD/4Qx/91RP/ACif/wA1z3737r3W/wC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oB/wCFR3/bij5zf+Uy/wDfxdfe/e/de6D/AP4Sf/8A&#13;&#10;bkr45f8AiQOxP/e4zfv3v3XutML/AIV4/wDb5Lev/iANif8AuBVe/e/de6qB/lO/9vTf5af/AIv/&#13;&#10;ANN/+/F25797917r7fP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5gn/AAtW/wC3pvQf/igG1v8A34vavv3v&#13;&#10;3XutYH4n/wDZU3xq/wDE/wCzf/eixvv3v3Xuvuc9s/8AMq+y/wDxH+Z/911T797917rRD/4Qx/8A&#13;&#10;dUT/AMon/wDNc9+9+691v+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oB/4VHf9uKPnN/5TL/38XX3v3v3Xug//wCEn/8A25K+OX/iQOxP/e4zfv3v3XutML/hXj/2+S3r&#13;&#10;/wCIA2J/7gVXv3v3Xuqgf5Tv/b03+Wn/AOL/APTf/vxdue/e/de6+3z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+YJ/wtW/7em9B/8AigG1v/fi9q+/e/de61gfif8A9lTfGr/xP+zf/eixvv3v3Xuvuc9s/wDM&#13;&#10;q+y//Ef5n/3XVPv3v3XutEP/AIQx/wDdUT/yif8A81z3737r3W/5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qgH/hUd/24o+c3/lMv/fxdfe/e/de6D/8A4Sf/APbkr45f&#13;&#10;+JA7E/8Ae4zfv3v3XutML/hXj/2+S3r/AOIA2J/7gVXv3v3Xuqgf5Tv/AG9N/lp/+L/9N/8Avxdu&#13;&#10;e/e/de6+3z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+YJ/wtW/7em9B/wDigG1v/fi9q+/e/de61gfif/2V&#13;&#10;N8av/E/7N/8Aeixvv3v3Xuvuc9s/8yr7L/8AEf5n/wB11T797917rRD/AOEMf/dUT/yif/zXPfvf&#13;&#10;uvdb/n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qAf+FR3/AG4o+c3/&#13;&#10;AJTL/wB/F19797917oP/APhJ/wD9uSvjl/4kDsT/AN7jN+/e/de60wv+FeP/AG+S3r/4gDYn/uBV&#13;&#10;e/e/de6qB/lO/wDb03+Wn/4v/wBN/wDvxdue/e/de6+3z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+YJ/wt&#13;&#10;W/7em9B/+KAbW/8Afi9q+/e/de61gfif/wBlTfGr/wAT/s3/AN6LG+/e/de6+5z2z/zKvsv/AMR/&#13;&#10;mf8A3XVPv3v3XutEP/hDH/3VE/8AKJ//ADXPfvfuvdb/AJ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qgH/AIVHf9uKPnN/5TL/AN/F19797917oP8A/hJ//wBuSvjl/wCJ&#13;&#10;A7E/97jN+/e/de60wv8AhXj/ANvkt6/+IA2J/wC4FV797917qoH+U7/29N/lp/8Ai/8A03/78Xbn&#13;&#10;v3v3Xuvt8+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mCf8AC1b/ALem9B/+KAbW/wDfi9q+/e/de61gfif/&#13;&#10;ANlTfGr/AMT/ALN/96LG+/e/de6+5z2z/wAyr7L/APEf5n/3XVPv3v3XutEP/hDH/wB1RP8Ayif/&#13;&#10;AM1z3737r3W/5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qgH/hUd/2&#13;&#10;4o+c3/lMv/fxdfe/e/de6D//AISf/wDbkr45f+JA7E/97jN+/e/de60wv+FeP/b5Lev/AIgDYn/u&#13;&#10;BVe/e/de6qB/lO/9vTf5af8A4v8A9N/+/F25797917r7fP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5gn/C&#13;&#10;1b/t6b0H/wCKAbW/9+L2r797917rWB+J/wD2VN8av/E/7N/96LG+/e/de6+5z2z/AMyr7L/8R/mf&#13;&#10;/ddU+/e/de60Q/8AhDH/AN1RP/KJ/wDzXPfvfuvdb/n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qAf+FR3/bij5zf+Uy/9/F19797917oP/wDhJ/8A9uSvjl/4kDsT/wB7&#13;&#10;jN+/e/de60wv+FeP/b5Lev8A4gDYn/uBVe/e/de6qB/lO/8Ab03+Wn/4v/03/wC/F25797917r7f&#13;&#10;P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5gn/C1b/t6b0H/AOKAbW/9+L2r797917rWB+J//ZU3xq/8T/s3&#13;&#10;/wB6LG+/e/de6+5z2z/zKvsv/wAR/mf/AHXVPv3v3XutEP8A4Qx/91RP/KJ//Nc9+9+691v+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oB/4VHf8Abij5zf8AlMv/AH8X&#13;&#10;X3v3v3Xug/8A+En/AP25K+OX/iQOxP8A3uM3797917rTC/4V4/8Ab5Lev/iANif+4FV797917qoH&#13;&#10;+U7/ANvTf5af/i//AE3/AO/F25797917r7fP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5gn/C1b/t6b0H/4&#13;&#10;oBtb/wB+L2r797917rWB+J//AGVN8av/ABP+zf8A3osb797917r7nPbP/Mq+y/8AxH+Z/wDddU+/&#13;&#10;e/de60Q/+EMf/dUT/wAon/8ANc9+9+691v8An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qAf8AhUd/24o+c3/lMv8A38XX3v3v3Xug/wD+En//AG5K+OX/AIkDsT/3uM37&#13;&#10;97917rTC/wCFeP8A2+S3r/4gDYn/ALgVXv3v3Xuqgf5Tv/b03+Wn/wCL/wDTf/vxdue/e/de6+3z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+YJ/wALVv8At6b0H/4oBtb/AN+L2r797917rWB+J/8A2VN8av8A&#13;&#10;xP8As3/3osb797917r7nPbP/ADKvsv8A8R/mf/ddU+/e/de60Q/+EMf/AHVE/wDKJ/8AzXPfvfuv&#13;&#10;db/n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qAf+FR3/bij5zf+Uy/&#13;&#10;9/F19797917oP/8AhJ//ANuSvjl/4kDsT/3uM3797917rTC/4V4/9vkt6/8AiANif+4FV797917q&#13;&#10;oH+U7/29N/lp/wDi/wD03/78Xbnv3v3Xuvt8+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mCf8LVv+3pvQf/&#13;&#10;AIoBtb/34vavv3v3XutYH4n/APZU3xq/8T/s3/3osb797917r7nPbP8AzKvsv/xH+Z/911T79791&#13;&#10;7rRD/wCEMf8A3VE/8on/APNc9+9+691v+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oB/4VHf9uKPnN/5TL/38XX3v3v3Xug//AOEn/wD25K+OX/iQOxP/AHuM3797917r&#13;&#10;TC/4V4/9vkt6/wDiANif+4FV797917qoH+U7/wBvTf5af/i//Tf/AL8Xbnv3v3Xuvt8+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mCf8LVv+3pvQf8A4oBtb/34vavv3v3XutYH4n/9lTfGr/xP+zf/AHosb797&#13;&#10;917r7nPbP/Mq+y//ABH+Z/8AddU+/e/de60Q/wDhDH/3VE/8on/81z3737r3W/5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qgH/hUd/wBuKPnN/wCUy/8Afxdfe/e/de6D&#13;&#10;/wD4Sf8A/bkr45f+JA7E/wDe4zfv3v3XutML/hXj/wBvkt6/+IA2J/7gVXv3v3Xuqgf5Tv8A29N/&#13;&#10;lp/+L/8ATf8A78Xbnv3v3Xuvt8+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mCf8LVv+3pvQf/igG1v/AH4v&#13;&#10;avv3v3XutYH4n/8AZU3xq/8AE/7N/wDeixvv3v3Xuvuc9s/8yr7L/wDEf5n/AN11T797917rRD/4&#13;&#10;Qx/91RP/ACif/wA1z3737r3W/wC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oB/wCFR3/bij5zf+Uy/wDfxdfe/e/de6D/AP4Sf/8Abkr45f8AiQOxP/e4zfv3v3XutML/&#13;&#10;AIV4/wDb5Lev/iANif8AuBVe/e/de6qB/lO/9vTf5af/AIv/ANN/+/F25797917r7fP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5gn/AAtW/wC3pvQf/igG1v8A34vavv3v3XutYH4n/wDZU3xq/wDE/wCzf/ei&#13;&#10;xvv3v3Xuvuc9s/8AMq+y/wDxH+Z/911T797917rRD/4Qx/8AdUT/AMon/wDNc9+9+691v+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oB/4VHf9uKPnN/5TL/38XX3v3v3&#13;&#10;Xug//wCEn/8A25K+OX/iQOxP/e4zfv3v3XutML/hXj/2+S3r/wCIA2J/7gVXv3v3Xuqgf5Tv/b03&#13;&#10;+Wn/AOL/APTf/vxdue/e/de6+3z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+YJ/wtW/7em9B/8AigG1v/fi&#13;&#10;9q+/e/de61gfif8A9lTfGr/xP+zf/eixvv3v3Xuvuc9s/wDMq+y//Ef5n/3XVPv3v3XutEP/AIQx&#13;&#10;/wDdUT/yif8A81z3737r3W/5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" stroked="f" strokeweight="1pt">
                <v:fill r:id="rId45" o:title="" recolor="t" rotate="t" type="frame"/>
                <w10:wrap anchorx="margin" anchory="margin"/>
              </v:rect>
            </w:pict>
          </mc:Fallback>
        </mc:AlternateContent>
      </w:r>
      <w:r w:rsidR="0034594A">
        <w:br w:type="page"/>
      </w:r>
    </w:p>
    <w:p w:rsidR="0034594A" w:rsidRDefault="0060359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90F8BF3" wp14:editId="41D57250">
                <wp:simplePos x="0" y="0"/>
                <wp:positionH relativeFrom="column">
                  <wp:posOffset>-50800</wp:posOffset>
                </wp:positionH>
                <wp:positionV relativeFrom="paragraph">
                  <wp:posOffset>-467360</wp:posOffset>
                </wp:positionV>
                <wp:extent cx="3606800" cy="699008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6800" cy="6990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Dear &lt;&lt;Chapter Name&gt;&gt; Alumna,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 am pleased to invite you to join an online celebration in honor of our &lt;&lt;number&gt;&gt; anniversary!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Pr="00603592" w:rsidRDefault="00603592" w:rsidP="00603592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603592">
                              <w:rPr>
                                <w:rFonts w:ascii="Cambria" w:hAnsi="Cambria"/>
                                <w:b/>
                                <w:bCs/>
                                <w:color w:val="0070C0"/>
                                <w:sz w:val="24"/>
                                <w:szCs w:val="24"/>
                              </w:rPr>
                              <w:t>Click &lt;&lt;HERE&gt;&gt; at &lt;&lt;time including time zone&gt;&gt; on &lt;&lt;day/date/year&gt;&gt; for a special presentation and a surprise guest appearance.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We can’t wait to “see” you then. In the meantime, we are gathering photos from sisters across generations. Please scan and email photos you want to share to &lt;</w:t>
                            </w:r>
                            <w:hyperlink r:id="rId46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&gt; by &lt;&lt;date&gt;&gt;. You’ll want to be part of this historical e-photo album.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 xml:space="preserve">If you have questions, please call &lt;&lt;phone&gt;&gt; or email </w:t>
                            </w:r>
                            <w:hyperlink r:id="rId47" w:history="1">
                              <w:r w:rsidRPr="00C32495">
                                <w:rPr>
                                  <w:rStyle w:val="Hyperlink"/>
                                  <w:rFonts w:ascii="Cambria" w:hAnsi="Cambria"/>
                                  <w:sz w:val="24"/>
                                  <w:szCs w:val="24"/>
                                </w:rPr>
                                <w:t>name@emailaddress.com</w:t>
                              </w:r>
                            </w:hyperlink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In Pi Phi,</w:t>
                            </w: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  <w:p w:rsidR="00603592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  <w:t>&lt;&lt;Name&gt;&gt;</w:t>
                            </w:r>
                          </w:p>
                          <w:p w:rsidR="00603592" w:rsidRPr="002D6D4A" w:rsidRDefault="00603592" w:rsidP="00603592">
                            <w:pPr>
                              <w:rPr>
                                <w:rFonts w:ascii="Cambria" w:hAnsi="Cambri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F8BF3" id="Text Box 17" o:spid="_x0000_s1033" type="#_x0000_t202" style="position:absolute;margin-left:-4pt;margin-top:-36.8pt;width:284pt;height:550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" filled="f" stroked="f" strokeweight=".5pt">
                <v:textbox>
                  <w:txbxContent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Dear &lt;&lt;Chapter Name&gt;&gt; Alumna,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 am pleased to invite you to join an online celebration in honor of our &lt;&lt;number&gt;&gt; anniversary!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Pr="00603592" w:rsidRDefault="00603592" w:rsidP="00603592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0070C0"/>
                          <w:sz w:val="24"/>
                          <w:szCs w:val="24"/>
                        </w:rPr>
                      </w:pPr>
                      <w:r w:rsidRPr="00603592">
                        <w:rPr>
                          <w:rFonts w:ascii="Cambria" w:hAnsi="Cambria"/>
                          <w:b/>
                          <w:bCs/>
                          <w:color w:val="0070C0"/>
                          <w:sz w:val="24"/>
                          <w:szCs w:val="24"/>
                        </w:rPr>
                        <w:t>Click &lt;&lt;HERE&gt;&gt; at &lt;&lt;time including time zone&gt;&gt; on &lt;&lt;day/date/year&gt;&gt; for a special presentation and a surprise guest appearance.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We can’t wait to “see” you then. In the meantime, we are gathering photos from sisters across generations. Please scan and email photos you want to share to &lt;</w:t>
                      </w:r>
                      <w:hyperlink r:id="rId48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&gt; by &lt;&lt;date&gt;&gt;. You’ll want to be part of this historical e-photo album.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 xml:space="preserve">If you have questions, please call &lt;&lt;phone&gt;&gt; or email </w:t>
                      </w:r>
                      <w:hyperlink r:id="rId49" w:history="1">
                        <w:r w:rsidRPr="00C32495">
                          <w:rPr>
                            <w:rStyle w:val="Hyperlink"/>
                            <w:rFonts w:ascii="Cambria" w:hAnsi="Cambria"/>
                            <w:sz w:val="24"/>
                            <w:szCs w:val="24"/>
                          </w:rPr>
                          <w:t>name@emailaddress.com</w:t>
                        </w:r>
                      </w:hyperlink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.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In Pi Phi,</w:t>
                      </w: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  <w:p w:rsidR="00603592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hAnsi="Cambria"/>
                          <w:sz w:val="24"/>
                          <w:szCs w:val="24"/>
                        </w:rPr>
                        <w:t>&lt;&lt;Name&gt;&gt;</w:t>
                      </w:r>
                    </w:p>
                    <w:p w:rsidR="00603592" w:rsidRPr="002D6D4A" w:rsidRDefault="00603592" w:rsidP="00603592">
                      <w:pPr>
                        <w:rPr>
                          <w:rFonts w:ascii="Cambria" w:hAnsi="Cambria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4594A" w:rsidRDefault="0034594A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4819E299" wp14:editId="7CF9E26C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029200" cy="7772400"/>
                <wp:effectExtent l="0" t="0" r="0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7772400"/>
                        </a:xfrm>
                        <a:prstGeom prst="rect">
                          <a:avLst/>
                        </a:prstGeom>
                        <a:blipFill>
                          <a:blip r:embed="rId5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A91FF3" id="Rectangle 8" o:spid="_x0000_s1026" style="position:absolute;margin-left:0;margin-top:0;width:396pt;height:612pt;z-index:-251642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0/////////////////////////////////////////+vR////////&#13;&#10;//////////////////////////////////fp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HN1///////////&#13;&#10;////////////////////////////3a+Wt/T/////////////////////////////////////xYxo&#13;&#10;p+f/////////////////////////////////////zJyJpOf/////////////////////////////&#13;&#10;////////+s67xvX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9zFvfX/////////////////////////////////////v5N6hcX/&#13;&#10;///////////////////////////////////bkFs9Zaj2////////////////////////////////&#13;&#10;//68dTQAVJvr/////////////////////////////////9OUfkksTprs////////////////////&#13;&#10;////////////2NTKs35lbaX5////////////////////////////////////9MWur8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Xj4+Tm6O3x+f//////////////////////////&#13;&#10;///9sZSSkpWZnaOpsrzQ7f//////////////////////////nVNHSU1RVmBziq/W/P//////////&#13;&#10;////////////////slYAGjVQbYuu0vf/////////////////////////////zW8+X3uZt9f5////&#13;&#10;////////////////////////////7p+DpsLh/////////////////////////////////////+PO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" stroked="f" strokeweight="1pt">
                <v:fill r:id="rId51" o:title="" recolor="t" rotate="t" type="frame"/>
                <w10:wrap anchorx="margin" anchory="margin"/>
              </v:rect>
            </w:pict>
          </mc:Fallback>
        </mc:AlternateContent>
      </w:r>
      <w:r>
        <w:br w:type="page"/>
      </w:r>
    </w:p>
    <w:p w:rsidR="0034594A" w:rsidRDefault="0034594A"/>
    <w:p w:rsidR="001D3688" w:rsidRDefault="00EC0C6F"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2FDAD47" wp14:editId="781A257E">
                <wp:simplePos x="0" y="0"/>
                <wp:positionH relativeFrom="column">
                  <wp:posOffset>-40640</wp:posOffset>
                </wp:positionH>
                <wp:positionV relativeFrom="paragraph">
                  <wp:posOffset>303530</wp:posOffset>
                </wp:positionV>
                <wp:extent cx="3261360" cy="488696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1360" cy="4886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  <w:t>Dear &lt;&lt;Chapter Name&gt;&gt; Alumna,</w:t>
                            </w:r>
                          </w:p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</w:p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  <w:t>I am pleased to invite you to join an online celebration in honor of our &lt;&lt;number&gt;&gt; anniversary!</w:t>
                            </w:r>
                          </w:p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</w:p>
                          <w:p w:rsidR="00EC0C6F" w:rsidRPr="00EC0C6F" w:rsidRDefault="00EC0C6F" w:rsidP="00EC0C6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color w:val="C00000"/>
                                <w:sz w:val="20"/>
                                <w:szCs w:val="20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  <w:b/>
                                <w:bCs/>
                                <w:color w:val="C00000"/>
                                <w:sz w:val="20"/>
                                <w:szCs w:val="20"/>
                              </w:rPr>
                              <w:t>Click &lt;&lt;HERE&gt;&gt; at &lt;&lt;time including time zone&gt;&gt; on &lt;&lt;day/date/year&gt;&gt; for a special presentation and a surprise guest appearance.</w:t>
                            </w:r>
                          </w:p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</w:p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  <w:t>We can’t wait to “see” you then. In the meantime, we are gathering photos from sisters across generations. Please scan and email photos you want to share to &lt;</w:t>
                            </w:r>
                            <w:hyperlink r:id="rId52" w:history="1">
                              <w:r w:rsidRPr="00EC0C6F">
                                <w:rPr>
                                  <w:rStyle w:val="Hyperlink"/>
                                  <w:rFonts w:ascii="Cambria" w:hAnsi="Cambria"/>
                                  <w:sz w:val="20"/>
                                  <w:szCs w:val="20"/>
                                </w:rPr>
                                <w:t>name@emailaddress.com</w:t>
                              </w:r>
                            </w:hyperlink>
                            <w:r w:rsidRPr="00EC0C6F"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  <w:t>&gt; by &lt;&lt;date&gt;&gt;. You’ll want to be part of this historical e-photo album.</w:t>
                            </w:r>
                          </w:p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</w:p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  <w:t xml:space="preserve">If you have questions, please call &lt;&lt;phone&gt;&gt; or email </w:t>
                            </w:r>
                            <w:hyperlink r:id="rId53" w:history="1">
                              <w:r w:rsidRPr="00EC0C6F">
                                <w:rPr>
                                  <w:rStyle w:val="Hyperlink"/>
                                  <w:rFonts w:ascii="Cambria" w:hAnsi="Cambria"/>
                                  <w:sz w:val="20"/>
                                  <w:szCs w:val="20"/>
                                </w:rPr>
                                <w:t>name@emailaddress.com</w:t>
                              </w:r>
                            </w:hyperlink>
                            <w:r w:rsidRPr="00EC0C6F"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</w:p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  <w:t>In Pi Phi,</w:t>
                            </w:r>
                          </w:p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</w:p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  <w:r w:rsidRPr="00EC0C6F"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  <w:t>&lt;&lt;Name&gt;&gt;</w:t>
                            </w:r>
                          </w:p>
                          <w:p w:rsidR="00EC0C6F" w:rsidRPr="00EC0C6F" w:rsidRDefault="00EC0C6F" w:rsidP="00EC0C6F">
                            <w:pPr>
                              <w:rPr>
                                <w:rFonts w:ascii="Cambria" w:hAnsi="Cambria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DAD47" id="Text Box 20" o:spid="_x0000_s1034" type="#_x0000_t202" style="position:absolute;margin-left:-3.2pt;margin-top:23.9pt;width:256.8pt;height:384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" filled="f" stroked="f" strokeweight=".5pt">
                <v:textbox>
                  <w:txbxContent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  <w:r w:rsidRPr="00EC0C6F">
                        <w:rPr>
                          <w:rFonts w:ascii="Cambria" w:hAnsi="Cambria"/>
                          <w:sz w:val="20"/>
                          <w:szCs w:val="20"/>
                        </w:rPr>
                        <w:t>Dear &lt;&lt;Chapter Name&gt;&gt; Alumna,</w:t>
                      </w:r>
                    </w:p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</w:p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  <w:r w:rsidRPr="00EC0C6F">
                        <w:rPr>
                          <w:rFonts w:ascii="Cambria" w:hAnsi="Cambria"/>
                          <w:sz w:val="20"/>
                          <w:szCs w:val="20"/>
                        </w:rPr>
                        <w:t>I am pleased to invite you to join an online celebration in honor of our &lt;&lt;number&gt;&gt; anniversary!</w:t>
                      </w:r>
                    </w:p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</w:p>
                    <w:p w:rsidR="00EC0C6F" w:rsidRPr="00EC0C6F" w:rsidRDefault="00EC0C6F" w:rsidP="00EC0C6F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color w:val="C00000"/>
                          <w:sz w:val="20"/>
                          <w:szCs w:val="20"/>
                        </w:rPr>
                      </w:pPr>
                      <w:r w:rsidRPr="00EC0C6F">
                        <w:rPr>
                          <w:rFonts w:ascii="Cambria" w:hAnsi="Cambria"/>
                          <w:b/>
                          <w:bCs/>
                          <w:color w:val="C00000"/>
                          <w:sz w:val="20"/>
                          <w:szCs w:val="20"/>
                        </w:rPr>
                        <w:t>Click &lt;&lt;HERE&gt;&gt; at &lt;&lt;time including time zone&gt;&gt; on &lt;&lt;day/date/year&gt;&gt; for a special presentation and a surprise guest appearance.</w:t>
                      </w:r>
                    </w:p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</w:p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  <w:r w:rsidRPr="00EC0C6F">
                        <w:rPr>
                          <w:rFonts w:ascii="Cambria" w:hAnsi="Cambria"/>
                          <w:sz w:val="20"/>
                          <w:szCs w:val="20"/>
                        </w:rPr>
                        <w:t>We can’t wait to “see” you then. In the meantime, we are gathering photos from sisters across generations. Please scan and email photos you want to share to &lt;</w:t>
                      </w:r>
                      <w:hyperlink r:id="rId54" w:history="1">
                        <w:r w:rsidRPr="00EC0C6F">
                          <w:rPr>
                            <w:rStyle w:val="Hyperlink"/>
                            <w:rFonts w:ascii="Cambria" w:hAnsi="Cambria"/>
                            <w:sz w:val="20"/>
                            <w:szCs w:val="20"/>
                          </w:rPr>
                          <w:t>name@emailaddress.com</w:t>
                        </w:r>
                      </w:hyperlink>
                      <w:r w:rsidRPr="00EC0C6F">
                        <w:rPr>
                          <w:rFonts w:ascii="Cambria" w:hAnsi="Cambria"/>
                          <w:sz w:val="20"/>
                          <w:szCs w:val="20"/>
                        </w:rPr>
                        <w:t>&gt; by &lt;&lt;date&gt;&gt;. You’ll want to be part of this historical e-photo album.</w:t>
                      </w:r>
                    </w:p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</w:p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  <w:r w:rsidRPr="00EC0C6F">
                        <w:rPr>
                          <w:rFonts w:ascii="Cambria" w:hAnsi="Cambria"/>
                          <w:sz w:val="20"/>
                          <w:szCs w:val="20"/>
                        </w:rPr>
                        <w:t xml:space="preserve">If you have questions, please call &lt;&lt;phone&gt;&gt; or email </w:t>
                      </w:r>
                      <w:hyperlink r:id="rId55" w:history="1">
                        <w:r w:rsidRPr="00EC0C6F">
                          <w:rPr>
                            <w:rStyle w:val="Hyperlink"/>
                            <w:rFonts w:ascii="Cambria" w:hAnsi="Cambria"/>
                            <w:sz w:val="20"/>
                            <w:szCs w:val="20"/>
                          </w:rPr>
                          <w:t>name@emailaddress.com</w:t>
                        </w:r>
                      </w:hyperlink>
                      <w:r w:rsidRPr="00EC0C6F">
                        <w:rPr>
                          <w:rFonts w:ascii="Cambria" w:hAnsi="Cambria"/>
                          <w:sz w:val="20"/>
                          <w:szCs w:val="20"/>
                        </w:rPr>
                        <w:t>.</w:t>
                      </w:r>
                    </w:p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</w:p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  <w:r w:rsidRPr="00EC0C6F">
                        <w:rPr>
                          <w:rFonts w:ascii="Cambria" w:hAnsi="Cambria"/>
                          <w:sz w:val="20"/>
                          <w:szCs w:val="20"/>
                        </w:rPr>
                        <w:t>In Pi Phi,</w:t>
                      </w:r>
                    </w:p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</w:p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  <w:r w:rsidRPr="00EC0C6F">
                        <w:rPr>
                          <w:rFonts w:ascii="Cambria" w:hAnsi="Cambria"/>
                          <w:sz w:val="20"/>
                          <w:szCs w:val="20"/>
                        </w:rPr>
                        <w:t>&lt;&lt;Name&gt;&gt;</w:t>
                      </w:r>
                    </w:p>
                    <w:p w:rsidR="00EC0C6F" w:rsidRPr="00EC0C6F" w:rsidRDefault="00EC0C6F" w:rsidP="00EC0C6F">
                      <w:pPr>
                        <w:rPr>
                          <w:rFonts w:ascii="Cambria" w:hAnsi="Cambria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594A"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7855C748" wp14:editId="42D2273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5029200" cy="7772400"/>
                <wp:effectExtent l="0" t="0" r="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7772400"/>
                        </a:xfrm>
                        <a:prstGeom prst="rect">
                          <a:avLst/>
                        </a:prstGeom>
                        <a:blipFill>
                          <a:blip r:embed="rId5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ACC1D2" id="Rectangle 10" o:spid="_x0000_s1026" style="position:absolute;margin-left:0;margin-top:0;width:396pt;height:612pt;z-index:-2516387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P/////////////////////////////////////////r0f//////&#13;&#10;///////////////////////////////////36f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hzdf/////////&#13;&#10;/////////////////////////////92vlrf0/////////////////////////////////////8WM&#13;&#10;aKfn/////////////////////////////////////8yciaTn////////////////////////////&#13;&#10;//////////rOu8b1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cxb31/////////////////////////////////////7+TeoXF&#13;&#10;////////////////////////////////////25BbPWWo9v//////////////////////////////&#13;&#10;///+vHU0AFSb6//////////////////////////////////TlH5JLE6a7P//////////////////&#13;&#10;/////////////9jUyrN+ZW2l+f////////////////////////////////////TFrq/J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3l4+Pk5ujt8fn/////////////////////////&#13;&#10;/////bGUkpKVmZ2jqbK80O3//////////////////////////51TR0lNUVZgc4qv1vz/////////&#13;&#10;/////////////////7JWABo1UG2LrtL3/////////////////////////////81vPl97mbfX+f//&#13;&#10;/////////////////////////////+6fg6bC4f/////////////////////////////////////j&#13;&#10;zu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u5fzt/n/8A&#13;&#10;7LP01/oB60zX23d/eOFmpq2soXtPgNrSF6atyAZTqhrcqyyUdEw9SKKuoRo5aeEtyV+6X7Lf1+3X&#13;&#10;99X8dbCwkUqrDtubsUZE+aR4kkHAnw0IKs1M0vejn3+rdn9BbNS5uVIJHGKA1DN8mfKr/tjggdJr&#13;&#10;G0nmk8rj9qI8X/Lf0/1h9T70jffWrrC3pS+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Gn5D987++TXcu/O7+y6/73de/M0+SngiZzT0VMoEVFjaNXLNHRY6kSOngUkt44wXL&#13;&#10;OWYhTkjk2y5A2q32iwXTDbxhATTVIxy8j04u7Esx9TigoOjnmDfZ+ZbyW9uTV5WqR5KOCqK/hUAA&#13;&#10;fIevWOGJIY0iQWVRb/X/AKk/4n2C3sV9E3WT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fvfuvde9+9+69173737r3Xvfvfuvde9+9+69173737r3Xvfvfuvde9+9+69173737r3Xvfvf&#13;&#10;uvde9+9+69173737r3Xvfvfuvde9+9+69173737r3Xvfvfuvde9+9+69173737r3Xvfvfuvde9+9&#13;&#10;+69173737r3Xvfvfuvde9+9+69173737r3Xvfvfuvde9+9+69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" stroked="f" strokeweight="1pt">
                <v:fill r:id="rId57" o:title="" recolor="t" rotate="t" type="frame"/>
                <w10:wrap anchorx="margin" anchory="margin"/>
              </v:rect>
            </w:pict>
          </mc:Fallback>
        </mc:AlternateContent>
      </w:r>
    </w:p>
    <w:sectPr w:rsidR="001D3688" w:rsidSect="00946211">
      <w:pgSz w:w="7920" w:h="122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hideSpellingErrors/>
  <w:hideGrammaticalErrors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485E"/>
    <w:rsid w:val="001D3688"/>
    <w:rsid w:val="00242F1D"/>
    <w:rsid w:val="002D6D4A"/>
    <w:rsid w:val="0034594A"/>
    <w:rsid w:val="003B5D2A"/>
    <w:rsid w:val="0047639C"/>
    <w:rsid w:val="0058485E"/>
    <w:rsid w:val="00603592"/>
    <w:rsid w:val="008E79C7"/>
    <w:rsid w:val="00946211"/>
    <w:rsid w:val="00C30235"/>
    <w:rsid w:val="00EC0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4554EA"/>
  <w15:chartTrackingRefBased/>
  <w15:docId w15:val="{83D71D65-5F10-DF42-933F-4A2F4AE5B2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E79C7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E79C7"/>
    <w:rPr>
      <w:rFonts w:ascii="Times New Roman" w:hAnsi="Times New Roman" w:cs="Times New Roman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2D6D4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D6D4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name@emailaddress.com" TargetMode="External"/><Relationship Id="rId18" Type="http://schemas.openxmlformats.org/officeDocument/2006/relationships/hyperlink" Target="mailto:name@emailaddress.com" TargetMode="External"/><Relationship Id="rId26" Type="http://schemas.openxmlformats.org/officeDocument/2006/relationships/hyperlink" Target="mailto:name@emailaddress.com" TargetMode="External"/><Relationship Id="rId39" Type="http://schemas.openxmlformats.org/officeDocument/2006/relationships/image" Target="media/image12.jpeg"/><Relationship Id="rId21" Type="http://schemas.openxmlformats.org/officeDocument/2006/relationships/image" Target="media/image6.jpeg"/><Relationship Id="rId34" Type="http://schemas.openxmlformats.org/officeDocument/2006/relationships/hyperlink" Target="mailto:name@emailaddress.com" TargetMode="External"/><Relationship Id="rId42" Type="http://schemas.openxmlformats.org/officeDocument/2006/relationships/hyperlink" Target="mailto:name@emailaddress.com" TargetMode="External"/><Relationship Id="rId47" Type="http://schemas.openxmlformats.org/officeDocument/2006/relationships/hyperlink" Target="mailto:name@emailaddress.com" TargetMode="External"/><Relationship Id="rId50" Type="http://schemas.openxmlformats.org/officeDocument/2006/relationships/image" Target="media/image15.jpg"/><Relationship Id="rId55" Type="http://schemas.openxmlformats.org/officeDocument/2006/relationships/hyperlink" Target="mailto:name@emailaddress.com" TargetMode="External"/><Relationship Id="rId7" Type="http://schemas.openxmlformats.org/officeDocument/2006/relationships/hyperlink" Target="mailto:name@emailaddress.com" TargetMode="External"/><Relationship Id="rId2" Type="http://schemas.openxmlformats.org/officeDocument/2006/relationships/settings" Target="settings.xml"/><Relationship Id="rId16" Type="http://schemas.openxmlformats.org/officeDocument/2006/relationships/hyperlink" Target="mailto:name@emailaddress.com" TargetMode="External"/><Relationship Id="rId29" Type="http://schemas.openxmlformats.org/officeDocument/2006/relationships/hyperlink" Target="mailto:name@emailaddress.com" TargetMode="External"/><Relationship Id="rId11" Type="http://schemas.openxmlformats.org/officeDocument/2006/relationships/hyperlink" Target="mailto:name@emailaddress.com" TargetMode="External"/><Relationship Id="rId24" Type="http://schemas.openxmlformats.org/officeDocument/2006/relationships/hyperlink" Target="mailto:name@emailaddress.com" TargetMode="External"/><Relationship Id="rId32" Type="http://schemas.openxmlformats.org/officeDocument/2006/relationships/image" Target="media/image9.jpg"/><Relationship Id="rId37" Type="http://schemas.openxmlformats.org/officeDocument/2006/relationships/hyperlink" Target="mailto:name@emailaddress.com" TargetMode="External"/><Relationship Id="rId40" Type="http://schemas.openxmlformats.org/officeDocument/2006/relationships/hyperlink" Target="mailto:name@emailaddress.com" TargetMode="External"/><Relationship Id="rId45" Type="http://schemas.openxmlformats.org/officeDocument/2006/relationships/image" Target="media/image14.jpeg"/><Relationship Id="rId53" Type="http://schemas.openxmlformats.org/officeDocument/2006/relationships/hyperlink" Target="mailto:name@emailaddress.com" TargetMode="External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9" Type="http://schemas.openxmlformats.org/officeDocument/2006/relationships/hyperlink" Target="mailto:name@emailaddress.com" TargetMode="External"/><Relationship Id="rId4" Type="http://schemas.openxmlformats.org/officeDocument/2006/relationships/image" Target="media/image1.jpg"/><Relationship Id="rId9" Type="http://schemas.openxmlformats.org/officeDocument/2006/relationships/hyperlink" Target="mailto:name@emailaddress.com" TargetMode="External"/><Relationship Id="rId14" Type="http://schemas.openxmlformats.org/officeDocument/2006/relationships/image" Target="media/image3.jpg"/><Relationship Id="rId22" Type="http://schemas.openxmlformats.org/officeDocument/2006/relationships/image" Target="media/image7.jpg"/><Relationship Id="rId27" Type="http://schemas.openxmlformats.org/officeDocument/2006/relationships/hyperlink" Target="mailto:name@emailaddress.com" TargetMode="External"/><Relationship Id="rId30" Type="http://schemas.openxmlformats.org/officeDocument/2006/relationships/hyperlink" Target="mailto:name@emailaddress.com" TargetMode="External"/><Relationship Id="rId35" Type="http://schemas.openxmlformats.org/officeDocument/2006/relationships/hyperlink" Target="mailto:name@emailaddress.com" TargetMode="External"/><Relationship Id="rId43" Type="http://schemas.openxmlformats.org/officeDocument/2006/relationships/hyperlink" Target="mailto:name@emailaddress.com" TargetMode="External"/><Relationship Id="rId48" Type="http://schemas.openxmlformats.org/officeDocument/2006/relationships/hyperlink" Target="mailto:name@emailaddress.com" TargetMode="External"/><Relationship Id="rId56" Type="http://schemas.openxmlformats.org/officeDocument/2006/relationships/image" Target="media/image17.jpg"/><Relationship Id="rId8" Type="http://schemas.openxmlformats.org/officeDocument/2006/relationships/hyperlink" Target="mailto:name@emailaddress.com" TargetMode="External"/><Relationship Id="rId51" Type="http://schemas.openxmlformats.org/officeDocument/2006/relationships/image" Target="media/image16.jpeg"/><Relationship Id="rId3" Type="http://schemas.openxmlformats.org/officeDocument/2006/relationships/webSettings" Target="webSettings.xml"/><Relationship Id="rId12" Type="http://schemas.openxmlformats.org/officeDocument/2006/relationships/hyperlink" Target="mailto:name@emailaddress.com" TargetMode="External"/><Relationship Id="rId17" Type="http://schemas.openxmlformats.org/officeDocument/2006/relationships/hyperlink" Target="mailto:name@emailaddress.com" TargetMode="External"/><Relationship Id="rId25" Type="http://schemas.openxmlformats.org/officeDocument/2006/relationships/hyperlink" Target="mailto:name@emailaddress.com" TargetMode="External"/><Relationship Id="rId33" Type="http://schemas.openxmlformats.org/officeDocument/2006/relationships/image" Target="media/image10.jpeg"/><Relationship Id="rId38" Type="http://schemas.openxmlformats.org/officeDocument/2006/relationships/image" Target="media/image11.jpg"/><Relationship Id="rId46" Type="http://schemas.openxmlformats.org/officeDocument/2006/relationships/hyperlink" Target="mailto:name@emailaddress.com" TargetMode="External"/><Relationship Id="rId59" Type="http://schemas.openxmlformats.org/officeDocument/2006/relationships/theme" Target="theme/theme1.xml"/><Relationship Id="rId20" Type="http://schemas.openxmlformats.org/officeDocument/2006/relationships/image" Target="media/image5.jpg"/><Relationship Id="rId41" Type="http://schemas.openxmlformats.org/officeDocument/2006/relationships/hyperlink" Target="mailto:name@emailaddress.com" TargetMode="External"/><Relationship Id="rId54" Type="http://schemas.openxmlformats.org/officeDocument/2006/relationships/hyperlink" Target="mailto:name@emailaddress.com" TargetMode="External"/><Relationship Id="rId1" Type="http://schemas.openxmlformats.org/officeDocument/2006/relationships/styles" Target="styles.xml"/><Relationship Id="rId6" Type="http://schemas.openxmlformats.org/officeDocument/2006/relationships/hyperlink" Target="mailto:name@emailaddress.com" TargetMode="Externa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hyperlink" Target="mailto:name@emailaddress.com" TargetMode="External"/><Relationship Id="rId36" Type="http://schemas.openxmlformats.org/officeDocument/2006/relationships/hyperlink" Target="mailto:name@emailaddress.com" TargetMode="External"/><Relationship Id="rId49" Type="http://schemas.openxmlformats.org/officeDocument/2006/relationships/hyperlink" Target="mailto:name@emailaddress.com" TargetMode="External"/><Relationship Id="rId57" Type="http://schemas.openxmlformats.org/officeDocument/2006/relationships/image" Target="media/image18.jpeg"/><Relationship Id="rId10" Type="http://schemas.openxmlformats.org/officeDocument/2006/relationships/hyperlink" Target="mailto:name@emailaddress.com" TargetMode="External"/><Relationship Id="rId31" Type="http://schemas.openxmlformats.org/officeDocument/2006/relationships/hyperlink" Target="mailto:name@emailaddress.com" TargetMode="External"/><Relationship Id="rId44" Type="http://schemas.openxmlformats.org/officeDocument/2006/relationships/image" Target="media/image13.jpg"/><Relationship Id="rId52" Type="http://schemas.openxmlformats.org/officeDocument/2006/relationships/hyperlink" Target="mailto:name@emailaddress.com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tglivak/Desktop/PBP_anniversary_template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PBP_anniversary_templates.dotx</Template>
  <TotalTime>0</TotalTime>
  <Pages>9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CSI Leasing</Company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TG Livak</cp:lastModifiedBy>
  <cp:revision>1</cp:revision>
  <dcterms:created xsi:type="dcterms:W3CDTF">2020-07-28T21:09:00Z</dcterms:created>
  <dcterms:modified xsi:type="dcterms:W3CDTF">2020-07-28T21:09:00Z</dcterms:modified>
</cp:coreProperties>
</file>